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2B50A2" w14:textId="7FBCA849" w:rsidR="001741F8" w:rsidRDefault="002703B4" w:rsidP="001741F8">
      <w:pPr>
        <w:jc w:val="both"/>
        <w:rPr>
          <w:b/>
          <w:sz w:val="28"/>
          <w:szCs w:val="28"/>
        </w:rPr>
      </w:pPr>
      <w:r w:rsidRPr="00626AC5">
        <w:rPr>
          <w:rFonts w:ascii="Roboto" w:hAnsi="Roboto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0" wp14:anchorId="0AF7F70D" wp14:editId="72FFC5B1">
                <wp:simplePos x="0" y="0"/>
                <wp:positionH relativeFrom="margin">
                  <wp:align>left</wp:align>
                </wp:positionH>
                <wp:positionV relativeFrom="topMargin">
                  <wp:align>bottom</wp:align>
                </wp:positionV>
                <wp:extent cx="1259840" cy="971550"/>
                <wp:effectExtent l="0" t="0" r="0" b="0"/>
                <wp:wrapNone/>
                <wp:docPr id="6" name="Infotex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CD902" w14:textId="77777777" w:rsidR="002703B4" w:rsidRDefault="002703B4" w:rsidP="002703B4">
                            <w:pPr>
                              <w:pStyle w:val="Infotext"/>
                            </w:pPr>
                            <w:r>
                              <w:t>Praha</w:t>
                            </w:r>
                          </w:p>
                          <w:p w14:paraId="31CE144B" w14:textId="4135CB0B" w:rsidR="002703B4" w:rsidRDefault="00D25933" w:rsidP="002703B4">
                            <w:pPr>
                              <w:pStyle w:val="Infotext"/>
                            </w:pPr>
                            <w:r>
                              <w:t>23</w:t>
                            </w:r>
                            <w:r w:rsidR="002703B4">
                              <w:t>.10.2018</w:t>
                            </w:r>
                          </w:p>
                          <w:p w14:paraId="49ED50BF" w14:textId="7A68EA6A" w:rsidR="002703B4" w:rsidRPr="00CD30C2" w:rsidRDefault="00D25933" w:rsidP="002703B4">
                            <w:pPr>
                              <w:pStyle w:val="Infotext"/>
                            </w:pPr>
                            <w:r>
                              <w:rPr>
                                <w:rStyle w:val="Infotextosoba"/>
                              </w:rPr>
                              <w:t>info@cmszp.cz</w:t>
                            </w:r>
                          </w:p>
                          <w:p w14:paraId="303F7E83" w14:textId="77777777" w:rsidR="002703B4" w:rsidRPr="00CD30C2" w:rsidRDefault="002703B4" w:rsidP="002703B4">
                            <w:pPr>
                              <w:pStyle w:val="Info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7F70D" id="_x0000_t202" coordsize="21600,21600" o:spt="202" path="m,l,21600r21600,l21600,xe">
                <v:stroke joinstyle="miter"/>
                <v:path gradientshapeok="t" o:connecttype="rect"/>
              </v:shapetype>
              <v:shape id="Infotext" o:spid="_x0000_s1026" type="#_x0000_t202" style="position:absolute;left:0;text-align:left;margin-left:0;margin-top:0;width:99.2pt;height:76.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" o:allowoverlap="f" filled="f" stroked="f">
                <v:textbox inset="0,0,0,0">
                  <w:txbxContent>
                    <w:p w14:paraId="736CD902" w14:textId="77777777" w:rsidR="002703B4" w:rsidRDefault="002703B4" w:rsidP="002703B4">
                      <w:pPr>
                        <w:pStyle w:val="Infotext"/>
                      </w:pPr>
                      <w:r>
                        <w:t>Praha</w:t>
                      </w:r>
                    </w:p>
                    <w:p w14:paraId="31CE144B" w14:textId="4135CB0B" w:rsidR="002703B4" w:rsidRDefault="00D25933" w:rsidP="002703B4">
                      <w:pPr>
                        <w:pStyle w:val="Infotext"/>
                      </w:pPr>
                      <w:r>
                        <w:t>23</w:t>
                      </w:r>
                      <w:r w:rsidR="002703B4">
                        <w:t>.10.2018</w:t>
                      </w:r>
                    </w:p>
                    <w:p w14:paraId="49ED50BF" w14:textId="7A68EA6A" w:rsidR="002703B4" w:rsidRPr="00CD30C2" w:rsidRDefault="00D25933" w:rsidP="002703B4">
                      <w:pPr>
                        <w:pStyle w:val="Infotext"/>
                      </w:pPr>
                      <w:r>
                        <w:rPr>
                          <w:rStyle w:val="Infotextosoba"/>
                        </w:rPr>
                        <w:t>info@cmszp.cz</w:t>
                      </w:r>
                    </w:p>
                    <w:p w14:paraId="303F7E83" w14:textId="77777777" w:rsidR="002703B4" w:rsidRPr="00CD30C2" w:rsidRDefault="002703B4" w:rsidP="002703B4">
                      <w:pPr>
                        <w:pStyle w:val="Infotext"/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 w:rsidRPr="00626AC5">
        <w:rPr>
          <w:rFonts w:ascii="Roboto" w:hAnsi="Roboto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0" wp14:anchorId="1C26242F" wp14:editId="406E4352">
                <wp:simplePos x="0" y="0"/>
                <wp:positionH relativeFrom="margin">
                  <wp:posOffset>2004060</wp:posOffset>
                </wp:positionH>
                <wp:positionV relativeFrom="page">
                  <wp:posOffset>1342390</wp:posOffset>
                </wp:positionV>
                <wp:extent cx="3239770" cy="1259840"/>
                <wp:effectExtent l="0" t="0" r="0" b="0"/>
                <wp:wrapTopAndBottom/>
                <wp:docPr id="2" name="Adres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259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80603" w14:textId="25F5F0DA" w:rsidR="002703B4" w:rsidRPr="007F77A2" w:rsidRDefault="002703B4" w:rsidP="002703B4">
                            <w:pPr>
                              <w:pStyle w:val="Adresa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180000" rIns="180000" bIns="180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6242F" id="Adresa" o:spid="_x0000_s1027" type="#_x0000_t202" style="position:absolute;left:0;text-align:left;margin-left:157.8pt;margin-top:105.7pt;width:255.1pt;height:99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" o:allowoverlap="f" filled="f" stroked="f">
                <v:textbox inset="5mm,5mm,5mm,5mm">
                  <w:txbxContent>
                    <w:p w14:paraId="1C580603" w14:textId="25F5F0DA" w:rsidR="002703B4" w:rsidRPr="007F77A2" w:rsidRDefault="002703B4" w:rsidP="002703B4">
                      <w:pPr>
                        <w:pStyle w:val="Adresa"/>
                        <w:rPr>
                          <w:lang w:val="en-US"/>
                        </w:rPr>
                      </w:pPr>
                    </w:p>
                  </w:txbxContent>
                </v:textbox>
                <w10:wrap type="topAndBottom" anchorx="margin" anchory="page"/>
                <w10:anchorlock/>
              </v:shape>
            </w:pict>
          </mc:Fallback>
        </mc:AlternateContent>
      </w:r>
      <w:r w:rsidR="001741F8" w:rsidRPr="00D939EE">
        <w:rPr>
          <w:b/>
          <w:sz w:val="28"/>
          <w:szCs w:val="28"/>
        </w:rPr>
        <w:t>Zkrácený zápis z jednání předsednictva ČMSZP.</w:t>
      </w:r>
    </w:p>
    <w:p w14:paraId="6A7D7025" w14:textId="77777777" w:rsidR="001741F8" w:rsidRPr="00D939EE" w:rsidRDefault="001741F8" w:rsidP="001741F8">
      <w:pPr>
        <w:jc w:val="both"/>
        <w:rPr>
          <w:b/>
          <w:sz w:val="28"/>
          <w:szCs w:val="28"/>
        </w:rPr>
      </w:pPr>
    </w:p>
    <w:p w14:paraId="3FC14539" w14:textId="77777777" w:rsidR="001741F8" w:rsidRPr="00D939EE" w:rsidRDefault="001741F8" w:rsidP="001741F8">
      <w:pPr>
        <w:pStyle w:val="Odstavecseseznamem"/>
        <w:numPr>
          <w:ilvl w:val="0"/>
          <w:numId w:val="22"/>
        </w:numPr>
        <w:spacing w:after="160" w:line="259" w:lineRule="auto"/>
        <w:rPr>
          <w:b/>
        </w:rPr>
      </w:pPr>
      <w:r w:rsidRPr="00D939EE">
        <w:rPr>
          <w:b/>
        </w:rPr>
        <w:t>Shrnutí agendy z předchozích jednání úzkého vedení ČMSZP:</w:t>
      </w:r>
    </w:p>
    <w:p w14:paraId="74896489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>- účast Svazu na mezinárodní výstavě Agrokomplex v Nitře</w:t>
      </w:r>
    </w:p>
    <w:p w14:paraId="55E2CAE3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>- účast na mezinárodní výstavě Země živitelka v Českých Budějovicích</w:t>
      </w:r>
    </w:p>
    <w:p w14:paraId="788E4EB0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 xml:space="preserve">- nominace poradce ministra zemědělství za ČMSZP – Lubomír </w:t>
      </w:r>
      <w:proofErr w:type="spellStart"/>
      <w:r w:rsidRPr="00D939EE">
        <w:rPr>
          <w:sz w:val="24"/>
          <w:szCs w:val="24"/>
        </w:rPr>
        <w:t>Burkoň</w:t>
      </w:r>
      <w:proofErr w:type="spellEnd"/>
    </w:p>
    <w:p w14:paraId="066DA92E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>- ČMSZP se každý měsíc schází s ostatními zemědělskými NNO</w:t>
      </w:r>
    </w:p>
    <w:p w14:paraId="25F2F89E" w14:textId="75388502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 xml:space="preserve">- </w:t>
      </w:r>
      <w:proofErr w:type="gramStart"/>
      <w:r w:rsidRPr="00D939EE">
        <w:rPr>
          <w:sz w:val="24"/>
          <w:szCs w:val="24"/>
        </w:rPr>
        <w:t>12.10.2018</w:t>
      </w:r>
      <w:proofErr w:type="gramEnd"/>
      <w:r w:rsidRPr="00D939EE">
        <w:rPr>
          <w:sz w:val="24"/>
          <w:szCs w:val="24"/>
        </w:rPr>
        <w:t xml:space="preserve"> se zástupci ČMSZP setkali s ministrem zemědělství (projednali témata sucho 2018, </w:t>
      </w:r>
    </w:p>
    <w:p w14:paraId="74BD53CB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 xml:space="preserve">   SZP 2020 a pozice Svazu, problematika ostatních ploch a přemnožení zvěře)</w:t>
      </w:r>
    </w:p>
    <w:p w14:paraId="1E448B02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 xml:space="preserve">- odeslali jsme několik dopisů ministrovi zemědělství </w:t>
      </w:r>
    </w:p>
    <w:p w14:paraId="469593BC" w14:textId="1453A619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 xml:space="preserve">                                       - sucho 2018</w:t>
      </w:r>
      <w:r>
        <w:rPr>
          <w:sz w:val="24"/>
          <w:szCs w:val="24"/>
        </w:rPr>
        <w:t xml:space="preserve"> </w:t>
      </w:r>
    </w:p>
    <w:p w14:paraId="73515C20" w14:textId="77777777" w:rsidR="001741F8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 xml:space="preserve">                                       - SZP 2020+</w:t>
      </w:r>
    </w:p>
    <w:p w14:paraId="4D643D88" w14:textId="38A1C96D" w:rsidR="001741F8" w:rsidRDefault="001741F8" w:rsidP="001741F8">
      <w:pPr>
        <w:pStyle w:val="Odstavecseseznamem"/>
        <w:jc w:val="both"/>
        <w:rPr>
          <w:rFonts w:ascii="Roboto" w:hAnsi="Roboto"/>
          <w:noProof/>
        </w:rPr>
      </w:pPr>
      <w:r>
        <w:rPr>
          <w:noProof/>
        </w:rPr>
        <w:object w:dxaOrig="1520" w:dyaOrig="987" w14:anchorId="11C7CA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pt;height:49.35pt" o:ole="">
            <v:imagedata r:id="rId8" o:title=""/>
          </v:shape>
          <o:OLEObject Type="Embed" ProgID="AcroExch.Document.DC" ShapeID="_x0000_i1027" DrawAspect="Icon" ObjectID="_1602242015" r:id="rId9"/>
        </w:object>
      </w:r>
      <w:r>
        <w:rPr>
          <w:rFonts w:ascii="Roboto" w:hAnsi="Roboto"/>
          <w:noProof/>
        </w:rPr>
        <w:object w:dxaOrig="1520" w:dyaOrig="987" w14:anchorId="6D71F2D7">
          <v:shape id="_x0000_i1025" type="#_x0000_t75" style="width:76pt;height:49.35pt" o:ole="">
            <v:imagedata r:id="rId10" o:title=""/>
          </v:shape>
          <o:OLEObject Type="Embed" ProgID="AcroExch.Document.DC" ShapeID="_x0000_i1025" DrawAspect="Icon" ObjectID="_1602242016" r:id="rId11"/>
        </w:object>
      </w:r>
      <w:r>
        <w:rPr>
          <w:noProof/>
        </w:rPr>
        <w:object w:dxaOrig="1520" w:dyaOrig="987" w14:anchorId="477E2528">
          <v:shape id="_x0000_i1026" type="#_x0000_t75" style="width:76pt;height:49.35pt" o:ole="">
            <v:imagedata r:id="rId12" o:title=""/>
          </v:shape>
          <o:OLEObject Type="Embed" ProgID="AcroExch.Document.DC" ShapeID="_x0000_i1026" DrawAspect="Icon" ObjectID="_1602242017" r:id="rId13"/>
        </w:object>
      </w:r>
    </w:p>
    <w:p w14:paraId="45132FBF" w14:textId="778A5ABC" w:rsidR="001741F8" w:rsidRPr="00D939EE" w:rsidRDefault="001741F8" w:rsidP="001741F8">
      <w:pPr>
        <w:rPr>
          <w:sz w:val="24"/>
          <w:szCs w:val="24"/>
        </w:rPr>
      </w:pPr>
    </w:p>
    <w:p w14:paraId="134826BF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>- rezignace Ing. Miroslava Jana Buchty na post I. místopředsedy ČMSZP z důvodu nemoci</w:t>
      </w:r>
    </w:p>
    <w:p w14:paraId="52032F3F" w14:textId="77777777" w:rsidR="001741F8" w:rsidRPr="00D939EE" w:rsidRDefault="001741F8" w:rsidP="001741F8">
      <w:pPr>
        <w:pStyle w:val="Odstavecseseznamem"/>
        <w:numPr>
          <w:ilvl w:val="0"/>
          <w:numId w:val="23"/>
        </w:numPr>
        <w:spacing w:after="160" w:line="259" w:lineRule="auto"/>
        <w:rPr>
          <w:b/>
        </w:rPr>
      </w:pPr>
      <w:r w:rsidRPr="00D939EE">
        <w:rPr>
          <w:b/>
        </w:rPr>
        <w:lastRenderedPageBreak/>
        <w:t>Jednání pracovních skupin:</w:t>
      </w:r>
    </w:p>
    <w:p w14:paraId="5F387720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>- informace z ABK</w:t>
      </w:r>
    </w:p>
    <w:p w14:paraId="143EEE67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>- informace z PS AEKO – prezentace je na webu ČMSZP</w:t>
      </w:r>
    </w:p>
    <w:p w14:paraId="4D4CAED9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>- jednání úzkého vedení GEOPA (témata mzdových nákladů a kontroly zaměstnanců)</w:t>
      </w:r>
    </w:p>
    <w:p w14:paraId="11DC94F9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>- PS IBR – ČR zažádá o status IBR prostý</w:t>
      </w:r>
    </w:p>
    <w:p w14:paraId="564BDBA3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>- informace z jednání komoditní rady CUKROVKA</w:t>
      </w:r>
    </w:p>
    <w:p w14:paraId="3735EB7C" w14:textId="77777777" w:rsidR="001741F8" w:rsidRPr="00D939EE" w:rsidRDefault="001741F8" w:rsidP="001741F8">
      <w:pPr>
        <w:pStyle w:val="Odstavecseseznamem"/>
        <w:numPr>
          <w:ilvl w:val="0"/>
          <w:numId w:val="23"/>
        </w:numPr>
        <w:spacing w:after="160" w:line="259" w:lineRule="auto"/>
        <w:rPr>
          <w:b/>
        </w:rPr>
      </w:pPr>
      <w:r w:rsidRPr="00D939EE">
        <w:rPr>
          <w:b/>
        </w:rPr>
        <w:t xml:space="preserve">Vystoupení hostů - Ing. Kateřina Adamcová a Ing. Vítězslav </w:t>
      </w:r>
      <w:proofErr w:type="spellStart"/>
      <w:r w:rsidRPr="00D939EE">
        <w:rPr>
          <w:b/>
        </w:rPr>
        <w:t>Vopava</w:t>
      </w:r>
      <w:proofErr w:type="spellEnd"/>
      <w:r w:rsidRPr="00D939EE">
        <w:rPr>
          <w:b/>
        </w:rPr>
        <w:t xml:space="preserve">  - SZIF: </w:t>
      </w:r>
    </w:p>
    <w:p w14:paraId="2A97C3C6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>- vysvětlena problematika přechodu Národních dotací z </w:t>
      </w:r>
      <w:proofErr w:type="spellStart"/>
      <w:r w:rsidRPr="00D939EE">
        <w:rPr>
          <w:sz w:val="24"/>
          <w:szCs w:val="24"/>
        </w:rPr>
        <w:t>MZe</w:t>
      </w:r>
      <w:proofErr w:type="spellEnd"/>
      <w:r w:rsidRPr="00D939EE">
        <w:rPr>
          <w:sz w:val="24"/>
          <w:szCs w:val="24"/>
        </w:rPr>
        <w:t xml:space="preserve"> na SZIF</w:t>
      </w:r>
    </w:p>
    <w:p w14:paraId="1B3E4099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 xml:space="preserve">- </w:t>
      </w:r>
      <w:proofErr w:type="spellStart"/>
      <w:r w:rsidRPr="00D939EE">
        <w:rPr>
          <w:sz w:val="24"/>
          <w:szCs w:val="24"/>
        </w:rPr>
        <w:t>MZe</w:t>
      </w:r>
      <w:proofErr w:type="spellEnd"/>
      <w:r w:rsidRPr="00D939EE">
        <w:rPr>
          <w:sz w:val="24"/>
          <w:szCs w:val="24"/>
        </w:rPr>
        <w:t xml:space="preserve"> bude tvořit metodiku, SZIF bude mít roli kontrolní a bude dotace vyplácet</w:t>
      </w:r>
    </w:p>
    <w:p w14:paraId="3E40F3DD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>- byli jsme požádáni o součinnost při zjednodušování administrace</w:t>
      </w:r>
    </w:p>
    <w:p w14:paraId="5CD84DA9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>- dalším tématem bylo používání moderních technologií při kontrolách</w:t>
      </w:r>
    </w:p>
    <w:p w14:paraId="71282734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 xml:space="preserve">- upozornění pro členy ČMSZP – deklarace chovu koní do </w:t>
      </w:r>
      <w:proofErr w:type="gramStart"/>
      <w:r w:rsidRPr="00D939EE">
        <w:rPr>
          <w:sz w:val="24"/>
          <w:szCs w:val="24"/>
        </w:rPr>
        <w:t>31.10.2018</w:t>
      </w:r>
      <w:proofErr w:type="gramEnd"/>
      <w:r w:rsidRPr="00D939EE">
        <w:rPr>
          <w:sz w:val="24"/>
          <w:szCs w:val="24"/>
        </w:rPr>
        <w:t xml:space="preserve"> (status EZ)</w:t>
      </w:r>
    </w:p>
    <w:p w14:paraId="2C74FBCA" w14:textId="77777777" w:rsidR="001741F8" w:rsidRPr="00D939EE" w:rsidRDefault="001741F8" w:rsidP="001741F8">
      <w:pPr>
        <w:pStyle w:val="Odstavecseseznamem"/>
        <w:numPr>
          <w:ilvl w:val="0"/>
          <w:numId w:val="23"/>
        </w:numPr>
        <w:spacing w:after="160" w:line="259" w:lineRule="auto"/>
        <w:rPr>
          <w:b/>
        </w:rPr>
      </w:pPr>
      <w:r w:rsidRPr="00D939EE">
        <w:rPr>
          <w:b/>
        </w:rPr>
        <w:t>Projekty Svazu:</w:t>
      </w:r>
    </w:p>
    <w:p w14:paraId="1EEC3EA4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>- Projekt s Asociací nezávislých odborů</w:t>
      </w:r>
    </w:p>
    <w:p w14:paraId="682BCD47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 xml:space="preserve">                                    - účast na konferenci v Bratislavě</w:t>
      </w:r>
    </w:p>
    <w:p w14:paraId="736F035E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 xml:space="preserve">                                    - výjezd farmářů do Rakouska</w:t>
      </w:r>
    </w:p>
    <w:p w14:paraId="04E1208B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lastRenderedPageBreak/>
        <w:t xml:space="preserve">                                    - výjezd farmářů do Dánska</w:t>
      </w:r>
    </w:p>
    <w:p w14:paraId="4BAA1D7B" w14:textId="77777777" w:rsidR="001741F8" w:rsidRPr="00D939EE" w:rsidRDefault="001741F8" w:rsidP="001741F8">
      <w:pPr>
        <w:rPr>
          <w:sz w:val="24"/>
          <w:szCs w:val="24"/>
        </w:rPr>
      </w:pPr>
    </w:p>
    <w:p w14:paraId="5839DF3C" w14:textId="77777777" w:rsidR="001741F8" w:rsidRPr="00D939EE" w:rsidRDefault="001741F8" w:rsidP="001741F8">
      <w:pPr>
        <w:rPr>
          <w:sz w:val="24"/>
          <w:szCs w:val="24"/>
        </w:rPr>
      </w:pPr>
    </w:p>
    <w:p w14:paraId="3F35DBAF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 xml:space="preserve">- projekty s CSV </w:t>
      </w:r>
      <w:r>
        <w:rPr>
          <w:sz w:val="24"/>
          <w:szCs w:val="24"/>
        </w:rPr>
        <w:t xml:space="preserve">a </w:t>
      </w:r>
      <w:proofErr w:type="spellStart"/>
      <w:r w:rsidRPr="00D939EE">
        <w:rPr>
          <w:sz w:val="24"/>
          <w:szCs w:val="24"/>
        </w:rPr>
        <w:t>MZe</w:t>
      </w:r>
      <w:proofErr w:type="spellEnd"/>
    </w:p>
    <w:p w14:paraId="1039AF14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 xml:space="preserve">                                    - Farmářské listy</w:t>
      </w:r>
    </w:p>
    <w:p w14:paraId="0FFE5854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 xml:space="preserve">                                    - Brožura o členech ČMSZP</w:t>
      </w:r>
    </w:p>
    <w:p w14:paraId="2B8F3BA0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 xml:space="preserve">                                    - Generační výměna zkušeností – přednášky a exkurze na farmě       </w:t>
      </w:r>
    </w:p>
    <w:p w14:paraId="30EF29F0" w14:textId="77777777" w:rsidR="001741F8" w:rsidRPr="00D939EE" w:rsidRDefault="001741F8" w:rsidP="001741F8">
      <w:pPr>
        <w:rPr>
          <w:sz w:val="24"/>
          <w:szCs w:val="24"/>
        </w:rPr>
      </w:pPr>
    </w:p>
    <w:p w14:paraId="6228BA98" w14:textId="77777777" w:rsidR="001741F8" w:rsidRPr="00D939EE" w:rsidRDefault="001741F8" w:rsidP="001741F8">
      <w:pPr>
        <w:pStyle w:val="Odstavecseseznamem"/>
        <w:numPr>
          <w:ilvl w:val="0"/>
          <w:numId w:val="23"/>
        </w:numPr>
        <w:spacing w:after="160" w:line="259" w:lineRule="auto"/>
        <w:rPr>
          <w:b/>
        </w:rPr>
      </w:pPr>
      <w:r w:rsidRPr="00D939EE">
        <w:rPr>
          <w:b/>
        </w:rPr>
        <w:t xml:space="preserve">Jednání s eurokomisařem pro zemědělství </w:t>
      </w:r>
      <w:proofErr w:type="spellStart"/>
      <w:r w:rsidRPr="00D939EE">
        <w:rPr>
          <w:b/>
        </w:rPr>
        <w:t>Philem</w:t>
      </w:r>
      <w:proofErr w:type="spellEnd"/>
      <w:r w:rsidRPr="00D939EE">
        <w:rPr>
          <w:b/>
        </w:rPr>
        <w:t xml:space="preserve"> </w:t>
      </w:r>
      <w:proofErr w:type="spellStart"/>
      <w:r w:rsidRPr="00D939EE">
        <w:rPr>
          <w:b/>
        </w:rPr>
        <w:t>Hoganem</w:t>
      </w:r>
      <w:proofErr w:type="spellEnd"/>
      <w:r w:rsidRPr="00D939EE">
        <w:rPr>
          <w:b/>
        </w:rPr>
        <w:t xml:space="preserve"> (Žabčice </w:t>
      </w:r>
      <w:proofErr w:type="gramStart"/>
      <w:r w:rsidRPr="00D939EE">
        <w:rPr>
          <w:b/>
        </w:rPr>
        <w:t>19.10.2018</w:t>
      </w:r>
      <w:proofErr w:type="gramEnd"/>
      <w:r w:rsidRPr="00D939EE">
        <w:rPr>
          <w:b/>
        </w:rPr>
        <w:t>):</w:t>
      </w:r>
    </w:p>
    <w:p w14:paraId="4F8B5453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>- za každou zemědělskou NNO se mohla zúčastnit jen jedna osoba</w:t>
      </w:r>
      <w:r>
        <w:rPr>
          <w:sz w:val="24"/>
          <w:szCs w:val="24"/>
        </w:rPr>
        <w:t xml:space="preserve"> </w:t>
      </w:r>
      <w:r w:rsidRPr="00D939EE">
        <w:rPr>
          <w:sz w:val="24"/>
          <w:szCs w:val="24"/>
        </w:rPr>
        <w:t xml:space="preserve">(za ČMSZP Ing. </w:t>
      </w:r>
      <w:proofErr w:type="gramStart"/>
      <w:r w:rsidRPr="00D939EE">
        <w:rPr>
          <w:sz w:val="24"/>
          <w:szCs w:val="24"/>
        </w:rPr>
        <w:t xml:space="preserve">František </w:t>
      </w:r>
      <w:r>
        <w:rPr>
          <w:sz w:val="24"/>
          <w:szCs w:val="24"/>
        </w:rPr>
        <w:t xml:space="preserve"> </w:t>
      </w:r>
      <w:r w:rsidRPr="00D939EE">
        <w:rPr>
          <w:sz w:val="24"/>
          <w:szCs w:val="24"/>
        </w:rPr>
        <w:t>Winter</w:t>
      </w:r>
      <w:proofErr w:type="gramEnd"/>
      <w:r w:rsidRPr="00D939EE">
        <w:rPr>
          <w:sz w:val="24"/>
          <w:szCs w:val="24"/>
        </w:rPr>
        <w:t>)</w:t>
      </w:r>
    </w:p>
    <w:p w14:paraId="2F2EDEB4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 xml:space="preserve">- představa komise: snížení rozpočtu o 5%, EU se bude snažit toto snížení eliminovat, ale je pět států, kteří nechtějí přispět do rozpočtu více, než přispívali doposud, komise se bude snažit zjednodušovat, snižovat počet a velikost sankcí, bude méně kontrol na </w:t>
      </w:r>
      <w:proofErr w:type="gramStart"/>
      <w:r w:rsidRPr="00D939EE">
        <w:rPr>
          <w:sz w:val="24"/>
          <w:szCs w:val="24"/>
        </w:rPr>
        <w:t>místě ale</w:t>
      </w:r>
      <w:proofErr w:type="gramEnd"/>
      <w:r w:rsidRPr="00D939EE">
        <w:rPr>
          <w:sz w:val="24"/>
          <w:szCs w:val="24"/>
        </w:rPr>
        <w:t xml:space="preserve"> ty nahradí družicové </w:t>
      </w:r>
      <w:bookmarkStart w:id="0" w:name="_GoBack"/>
      <w:bookmarkEnd w:id="0"/>
      <w:r w:rsidRPr="00D939EE">
        <w:rPr>
          <w:sz w:val="24"/>
          <w:szCs w:val="24"/>
        </w:rPr>
        <w:t>kontroly, bude kladen důraz na generační obměnu.</w:t>
      </w:r>
    </w:p>
    <w:p w14:paraId="34225E1B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>- za ČMSZP jsme přivítali snahu zjednodušovat a snižovat sankce pro zemědělce</w:t>
      </w:r>
    </w:p>
    <w:p w14:paraId="25810CEC" w14:textId="77777777" w:rsidR="001741F8" w:rsidRPr="00D939EE" w:rsidRDefault="001741F8" w:rsidP="001741F8">
      <w:pPr>
        <w:rPr>
          <w:sz w:val="24"/>
          <w:szCs w:val="24"/>
        </w:rPr>
      </w:pPr>
      <w:r w:rsidRPr="00D939EE">
        <w:rPr>
          <w:sz w:val="24"/>
          <w:szCs w:val="24"/>
        </w:rPr>
        <w:t xml:space="preserve">- vítáme i možnost refundace mzdových nákladů </w:t>
      </w:r>
    </w:p>
    <w:p w14:paraId="62D98EC7" w14:textId="77777777" w:rsidR="001741F8" w:rsidRPr="00D939EE" w:rsidRDefault="001741F8" w:rsidP="001741F8">
      <w:pPr>
        <w:rPr>
          <w:sz w:val="24"/>
          <w:szCs w:val="24"/>
        </w:rPr>
      </w:pPr>
    </w:p>
    <w:p w14:paraId="4F47485A" w14:textId="77777777" w:rsidR="001741F8" w:rsidRPr="00D939EE" w:rsidRDefault="001741F8" w:rsidP="001741F8">
      <w:pPr>
        <w:pStyle w:val="Odstavecseseznamem"/>
        <w:numPr>
          <w:ilvl w:val="0"/>
          <w:numId w:val="23"/>
        </w:numPr>
        <w:spacing w:after="160" w:line="259" w:lineRule="auto"/>
        <w:rPr>
          <w:b/>
        </w:rPr>
      </w:pPr>
      <w:r w:rsidRPr="00D939EE">
        <w:rPr>
          <w:b/>
        </w:rPr>
        <w:t>Závěr a úkoly:</w:t>
      </w:r>
    </w:p>
    <w:p w14:paraId="7CAF7949" w14:textId="77777777" w:rsidR="001741F8" w:rsidRPr="00D939EE" w:rsidRDefault="001741F8" w:rsidP="001741F8">
      <w:pPr>
        <w:rPr>
          <w:b/>
          <w:sz w:val="24"/>
          <w:szCs w:val="24"/>
        </w:rPr>
      </w:pPr>
      <w:r w:rsidRPr="00D939EE">
        <w:rPr>
          <w:b/>
          <w:sz w:val="24"/>
          <w:szCs w:val="24"/>
        </w:rPr>
        <w:t>Příští schůzka úzkého vedení proběhne v předvečer konference na Skalském dvoře v 17:30 hodin.</w:t>
      </w:r>
    </w:p>
    <w:p w14:paraId="72CCE87E" w14:textId="77777777" w:rsidR="001741F8" w:rsidRPr="00D939EE" w:rsidRDefault="001741F8" w:rsidP="001741F8">
      <w:pPr>
        <w:pStyle w:val="Odstavecseseznamem"/>
        <w:numPr>
          <w:ilvl w:val="0"/>
          <w:numId w:val="24"/>
        </w:numPr>
        <w:spacing w:after="160" w:line="259" w:lineRule="auto"/>
        <w:rPr>
          <w:b/>
        </w:rPr>
      </w:pPr>
      <w:r w:rsidRPr="00D939EE">
        <w:rPr>
          <w:b/>
        </w:rPr>
        <w:t xml:space="preserve">Dne </w:t>
      </w:r>
      <w:proofErr w:type="gramStart"/>
      <w:r w:rsidRPr="00D939EE">
        <w:rPr>
          <w:b/>
        </w:rPr>
        <w:t>15.11.2018</w:t>
      </w:r>
      <w:proofErr w:type="gramEnd"/>
      <w:r w:rsidRPr="00D939EE">
        <w:rPr>
          <w:b/>
        </w:rPr>
        <w:t xml:space="preserve"> proběhne v PS PČR Kulatý stůl k problematice dostupnosti zemědělské půdy (</w:t>
      </w:r>
      <w:r w:rsidRPr="00D939EE">
        <w:t>za ČMSZP bude přítomen Ing. Pavel Vinohradník</w:t>
      </w:r>
      <w:r w:rsidRPr="00D939EE">
        <w:rPr>
          <w:b/>
        </w:rPr>
        <w:t>)</w:t>
      </w:r>
    </w:p>
    <w:p w14:paraId="3A001718" w14:textId="77777777" w:rsidR="001741F8" w:rsidRPr="00D939EE" w:rsidRDefault="001741F8" w:rsidP="001741F8">
      <w:pPr>
        <w:pStyle w:val="Odstavecseseznamem"/>
        <w:numPr>
          <w:ilvl w:val="0"/>
          <w:numId w:val="24"/>
        </w:numPr>
        <w:spacing w:after="160" w:line="259" w:lineRule="auto"/>
        <w:rPr>
          <w:b/>
        </w:rPr>
      </w:pPr>
      <w:r w:rsidRPr="00D939EE">
        <w:rPr>
          <w:b/>
        </w:rPr>
        <w:t xml:space="preserve">Nejpozději do </w:t>
      </w:r>
      <w:proofErr w:type="gramStart"/>
      <w:r w:rsidRPr="00D939EE">
        <w:rPr>
          <w:b/>
        </w:rPr>
        <w:t>4.11.2018</w:t>
      </w:r>
      <w:proofErr w:type="gramEnd"/>
      <w:r w:rsidRPr="00D939EE">
        <w:rPr>
          <w:b/>
        </w:rPr>
        <w:t xml:space="preserve"> je třeba poslat připomínky do kanceláře svazu k analýze UZEI (</w:t>
      </w:r>
      <w:r w:rsidRPr="00D939EE">
        <w:t>členové předsednictva dle rozpisu</w:t>
      </w:r>
      <w:r w:rsidRPr="00D939EE">
        <w:rPr>
          <w:b/>
        </w:rPr>
        <w:t>)</w:t>
      </w:r>
    </w:p>
    <w:p w14:paraId="3082CE29" w14:textId="77777777" w:rsidR="001741F8" w:rsidRPr="00D939EE" w:rsidRDefault="001741F8" w:rsidP="001741F8">
      <w:pPr>
        <w:pStyle w:val="Odstavecseseznamem"/>
        <w:numPr>
          <w:ilvl w:val="0"/>
          <w:numId w:val="24"/>
        </w:numPr>
        <w:spacing w:after="160" w:line="259" w:lineRule="auto"/>
        <w:rPr>
          <w:b/>
        </w:rPr>
      </w:pPr>
      <w:r w:rsidRPr="00D939EE">
        <w:rPr>
          <w:b/>
        </w:rPr>
        <w:t>Úkoly k organizačnímu zabezpečení konference Skalský dvůr budou upřesněny na schůzce úzkého vedení.</w:t>
      </w:r>
    </w:p>
    <w:p w14:paraId="54AC70CD" w14:textId="77777777" w:rsidR="00B213FD" w:rsidRPr="001741F8" w:rsidRDefault="00B213FD" w:rsidP="001741F8">
      <w:pPr>
        <w:jc w:val="both"/>
        <w:rPr>
          <w:rFonts w:ascii="Roboto" w:hAnsi="Roboto"/>
          <w:noProof/>
        </w:rPr>
      </w:pPr>
    </w:p>
    <w:p w14:paraId="0EE0CFD5" w14:textId="34E9B586" w:rsidR="007351E7" w:rsidRPr="007351E7" w:rsidRDefault="007351E7" w:rsidP="007351E7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Zdraznnintenzivn"/>
          <w:color w:val="FF0000"/>
        </w:rPr>
      </w:pPr>
    </w:p>
    <w:sectPr w:rsidR="007351E7" w:rsidRPr="007351E7" w:rsidSect="0022742B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4082" w:right="851" w:bottom="2098" w:left="2835" w:header="680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F2BAA7" w14:textId="77777777" w:rsidR="00554E77" w:rsidRDefault="00554E77" w:rsidP="00C755B8">
      <w:pPr>
        <w:spacing w:after="0" w:line="240" w:lineRule="auto"/>
      </w:pPr>
      <w:r>
        <w:separator/>
      </w:r>
    </w:p>
  </w:endnote>
  <w:endnote w:type="continuationSeparator" w:id="0">
    <w:p w14:paraId="6D0E1F9E" w14:textId="77777777" w:rsidR="00554E77" w:rsidRDefault="00554E77" w:rsidP="00C75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Arial"/>
    <w:charset w:val="EE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altName w:val="Arial"/>
    <w:charset w:val="EE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logger Sans Medium">
    <w:altName w:val="Charis SIL"/>
    <w:panose1 w:val="00000000000000000000"/>
    <w:charset w:val="00"/>
    <w:family w:val="modern"/>
    <w:notTrueType/>
    <w:pitch w:val="variable"/>
    <w:sig w:usb0="00000001" w:usb1="5200606A" w:usb2="14000000" w:usb3="00000000" w:csb0="000000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 Medium">
    <w:altName w:val="Arial"/>
    <w:charset w:val="EE"/>
    <w:family w:val="auto"/>
    <w:pitch w:val="variable"/>
    <w:sig w:usb0="E0000AFF" w:usb1="5000217F" w:usb2="00000021" w:usb3="00000000" w:csb0="0000019F" w:csb1="00000000"/>
  </w:font>
  <w:font w:name="Blogger Sans Light">
    <w:altName w:val="Calibri"/>
    <w:panose1 w:val="00000000000000000000"/>
    <w:charset w:val="00"/>
    <w:family w:val="modern"/>
    <w:notTrueType/>
    <w:pitch w:val="variable"/>
    <w:sig w:usb0="A000022F" w:usb1="5200606A" w:usb2="14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059324" w14:textId="77777777" w:rsidR="00090A8B" w:rsidRDefault="002D3802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705344" behindDoc="0" locked="1" layoutInCell="1" allowOverlap="1" wp14:anchorId="7E22E190" wp14:editId="1B345916">
              <wp:simplePos x="0" y="0"/>
              <wp:positionH relativeFrom="page">
                <wp:posOffset>1303655</wp:posOffset>
              </wp:positionH>
              <wp:positionV relativeFrom="page">
                <wp:posOffset>10171430</wp:posOffset>
              </wp:positionV>
              <wp:extent cx="6076411" cy="248400"/>
              <wp:effectExtent l="0" t="0" r="635" b="0"/>
              <wp:wrapNone/>
              <wp:docPr id="351" name="footer tex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411" cy="248400"/>
                        <a:chOff x="0" y="0"/>
                        <a:chExt cx="6076561" cy="247650"/>
                      </a:xfrm>
                    </wpg:grpSpPr>
                    <wps:wsp>
                      <wps:cNvPr id="28" name="text adr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0FF52" w14:textId="77777777" w:rsidR="005C1F4A" w:rsidRPr="005C1F4A" w:rsidRDefault="005C1F4A" w:rsidP="007E0C98">
                            <w:pPr>
                              <w:pStyle w:val="Infotextfooter"/>
                            </w:pPr>
                            <w:r>
                              <w:rPr>
                                <w:lang w:val="en-US"/>
                              </w:rPr>
                              <w:t>Slezsk</w:t>
                            </w:r>
                            <w:r>
                              <w:t>á 7</w:t>
                            </w:r>
                            <w:r w:rsidR="007E0C98">
                              <w:br/>
                              <w:t>120 00  Praha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  <wps:wsp>
                      <wps:cNvPr id="29" name="text num"/>
                      <wps:cNvSpPr txBox="1">
                        <a:spLocks noChangeArrowheads="1"/>
                      </wps:cNvSpPr>
                      <wps:spPr bwMode="auto">
                        <a:xfrm>
                          <a:off x="1247775" y="0"/>
                          <a:ext cx="9334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17CAB" w14:textId="77777777" w:rsidR="007E0C98" w:rsidRPr="005C1F4A" w:rsidRDefault="007E0C98" w:rsidP="007E0C98">
                            <w:pPr>
                              <w:pStyle w:val="Infotextfooter"/>
                            </w:pPr>
                            <w:r>
                              <w:t>IČO 148 88 220</w:t>
                            </w:r>
                            <w:r>
                              <w:br/>
                              <w:t>č.ú.</w:t>
                            </w:r>
                            <w:r w:rsidRPr="00B4340E"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122</w:t>
                            </w:r>
                            <w:r w:rsidR="00B4340E">
                              <w:t xml:space="preserve"> </w:t>
                            </w:r>
                            <w:r>
                              <w:t>01</w:t>
                            </w:r>
                            <w:r w:rsidR="00B4340E">
                              <w:t xml:space="preserve"> </w:t>
                            </w:r>
                            <w:r>
                              <w:t>50</w:t>
                            </w:r>
                            <w:r w:rsidRPr="00B4340E">
                              <w:rPr>
                                <w:spacing w:val="10"/>
                              </w:rPr>
                              <w:t>4/</w:t>
                            </w:r>
                            <w:r>
                              <w:t>0600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  <wps:wsp>
                      <wps:cNvPr id="30" name="text tel"/>
                      <wps:cNvSpPr txBox="1">
                        <a:spLocks noChangeArrowheads="1"/>
                      </wps:cNvSpPr>
                      <wps:spPr bwMode="auto">
                        <a:xfrm>
                          <a:off x="2628690" y="0"/>
                          <a:ext cx="933472" cy="127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95A39" w14:textId="77777777" w:rsidR="00EB01AE" w:rsidRPr="00EB01AE" w:rsidRDefault="00EB01AE" w:rsidP="00EB01AE">
                            <w:pPr>
                              <w:pStyle w:val="Infotextfooter"/>
                            </w:pPr>
                            <w:r>
                              <w:t>+420</w:t>
                            </w:r>
                            <w:r w:rsidR="00B4340E">
                              <w:t xml:space="preserve"> </w:t>
                            </w:r>
                            <w:r>
                              <w:t>227</w:t>
                            </w:r>
                            <w:r w:rsidR="00B4340E">
                              <w:t xml:space="preserve"> </w:t>
                            </w:r>
                            <w:r>
                              <w:t>010</w:t>
                            </w:r>
                            <w:r w:rsidR="00B4340E">
                              <w:t xml:space="preserve"> </w:t>
                            </w:r>
                            <w:r>
                              <w:t>354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  <wps:wsp>
                      <wps:cNvPr id="31" name="text env"/>
                      <wps:cNvSpPr txBox="1">
                        <a:spLocks noChangeArrowheads="1"/>
                      </wps:cNvSpPr>
                      <wps:spPr bwMode="auto">
                        <a:xfrm>
                          <a:off x="3971608" y="0"/>
                          <a:ext cx="933472" cy="127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F0266" w14:textId="77777777" w:rsidR="00EB01AE" w:rsidRPr="00EB01AE" w:rsidRDefault="00EB01AE" w:rsidP="00EB01AE">
                            <w:pPr>
                              <w:pStyle w:val="Infotextfooter"/>
                              <w:rPr>
                                <w:lang w:val="en-US"/>
                              </w:rPr>
                            </w:pPr>
                            <w:r>
                              <w:t>info@cmszp.cz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  <wps:wsp>
                      <wps:cNvPr id="288" name="text web"/>
                      <wps:cNvSpPr txBox="1">
                        <a:spLocks noChangeArrowheads="1"/>
                      </wps:cNvSpPr>
                      <wps:spPr bwMode="auto">
                        <a:xfrm>
                          <a:off x="5143089" y="0"/>
                          <a:ext cx="933472" cy="127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AB4BD" w14:textId="77777777" w:rsidR="00EB01AE" w:rsidRPr="005C1F4A" w:rsidRDefault="00EB01AE" w:rsidP="00EB01AE">
                            <w:pPr>
                              <w:pStyle w:val="Infotextfooter"/>
                            </w:pPr>
                            <w:r>
                              <w:rPr>
                                <w:lang w:val="en-US"/>
                              </w:rPr>
                              <w:t>www.cmszp.cz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22E190" id="footer text" o:spid="_x0000_s1028" style="position:absolute;margin-left:102.65pt;margin-top:800.9pt;width:478.45pt;height:19.55pt;z-index:251705344;mso-position-horizontal-relative:page;mso-position-vertical-relative:page;mso-width-relative:margin;mso-height-relative:margin" coordsize="60765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adr" o:spid="_x0000_s1029" type="#_x0000_t202" style="position:absolute;width:9334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EIb8A&#10;AADbAAAADwAAAGRycy9kb3ducmV2LnhtbERPTYvCMBC9C/6HMMJeRNP2IFobi8guyN5WvXgbmrEt&#10;NpPSxLb2128OC3t8vO8sH00jeupcbVlBvI5AEBdW11wquF2/VlsQziNrbCyTgjc5yA/zWYaptgP/&#10;UH/xpQgh7FJUUHnfplK6oiKDbm1b4sA9bGfQB9iVUnc4hHDTyCSKNtJgzaGhwpZOFRXPy8so2Iyf&#10;7fJ7R8kwFU3P9ymOPcVKfSzG4x6Ep9H/i//cZ60gCWPDl/AD5O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doQhvwAAANsAAAAPAAAAAAAAAAAAAAAAAJgCAABkcnMvZG93bnJl&#10;di54bWxQSwUGAAAAAAQABAD1AAAAhAMAAAAA&#10;" filled="f" stroked="f">
                <v:textbox style="mso-fit-shape-to-text:t" inset="0,0,0,0">
                  <w:txbxContent>
                    <w:p w14:paraId="3300FF52" w14:textId="77777777" w:rsidR="005C1F4A" w:rsidRPr="005C1F4A" w:rsidRDefault="005C1F4A" w:rsidP="007E0C98">
                      <w:pPr>
                        <w:pStyle w:val="Infotextfooter"/>
                      </w:pPr>
                      <w:r>
                        <w:rPr>
                          <w:lang w:val="en-US"/>
                        </w:rPr>
                        <w:t>Slezsk</w:t>
                      </w:r>
                      <w:r>
                        <w:t>á 7</w:t>
                      </w:r>
                      <w:r w:rsidR="007E0C98">
                        <w:br/>
                        <w:t>120 00  Praha 2</w:t>
                      </w:r>
                    </w:p>
                  </w:txbxContent>
                </v:textbox>
              </v:shape>
              <v:shape id="text num" o:spid="_x0000_s1030" type="#_x0000_t202" style="position:absolute;left:12477;width:9335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husIA&#10;AADbAAAADwAAAGRycy9kb3ducmV2LnhtbESPQYvCMBSE74L/ITzBi9i0PYhWUxHZBdmbupe9PZpn&#10;W2xeSpNtu/76jSB4HGbmG2a3H00jeupcbVlBEsUgiAuray4VfF8/l2sQziNrbCyTgj9ysM+nkx1m&#10;2g58pv7iSxEg7DJUUHnfZlK6oiKDLrItcfButjPog+xKqTscAtw0Mo3jlTRYc1iosKVjRcX98msU&#10;rMaPdvG1oXR4FE3PP48k8ZQoNZ+Nhy0IT6N/h1/tk1aQbuD5Jfw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iG6wgAAANsAAAAPAAAAAAAAAAAAAAAAAJgCAABkcnMvZG93&#10;bnJldi54bWxQSwUGAAAAAAQABAD1AAAAhwMAAAAA&#10;" filled="f" stroked="f">
                <v:textbox style="mso-fit-shape-to-text:t" inset="0,0,0,0">
                  <w:txbxContent>
                    <w:p w14:paraId="37D17CAB" w14:textId="77777777" w:rsidR="007E0C98" w:rsidRPr="005C1F4A" w:rsidRDefault="007E0C98" w:rsidP="007E0C98">
                      <w:pPr>
                        <w:pStyle w:val="Infotextfooter"/>
                      </w:pPr>
                      <w:r>
                        <w:t>IČO 148 88 220</w:t>
                      </w:r>
                      <w:r>
                        <w:br/>
                        <w:t>č.ú.</w:t>
                      </w:r>
                      <w:r w:rsidRPr="00B4340E">
                        <w:rPr>
                          <w:spacing w:val="-20"/>
                        </w:rPr>
                        <w:t xml:space="preserve"> </w:t>
                      </w:r>
                      <w:r>
                        <w:t>122</w:t>
                      </w:r>
                      <w:r w:rsidR="00B4340E">
                        <w:t xml:space="preserve"> </w:t>
                      </w:r>
                      <w:r>
                        <w:t>01</w:t>
                      </w:r>
                      <w:r w:rsidR="00B4340E">
                        <w:t xml:space="preserve"> </w:t>
                      </w:r>
                      <w:r>
                        <w:t>50</w:t>
                      </w:r>
                      <w:r w:rsidRPr="00B4340E">
                        <w:rPr>
                          <w:spacing w:val="10"/>
                        </w:rPr>
                        <w:t>4/</w:t>
                      </w:r>
                      <w:r>
                        <w:t>0600</w:t>
                      </w:r>
                    </w:p>
                  </w:txbxContent>
                </v:textbox>
              </v:shape>
              <v:shape id="text tel" o:spid="_x0000_s1031" type="#_x0000_t202" style="position:absolute;left:26286;width:9335;height:1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ke+sAA&#10;AADbAAAADwAAAGRycy9kb3ducmV2LnhtbERPy4rCMBTdC/5DuIIbmaZ1QLTTVERGEHc+Nu4uzZ22&#10;THNTmkxb/XqzGHB5OO9sO5pG9NS52rKCJIpBEBdW11wquF0PH2sQziNrbCyTggc52ObTSYaptgOf&#10;qb/4UoQQdikqqLxvUyldUZFBF9mWOHA/tjPoA+xKqTscQrhp5DKOV9JgzaGhwpb2FRW/lz+jYDV+&#10;t4vThpbDs2h6vj+TxFOi1Hw27r5AeBr9W/zvPmoFn2F9+BJ+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Nke+sAAAADbAAAADwAAAAAAAAAAAAAAAACYAgAAZHJzL2Rvd25y&#10;ZXYueG1sUEsFBgAAAAAEAAQA9QAAAIUDAAAAAA==&#10;" filled="f" stroked="f">
                <v:textbox style="mso-fit-shape-to-text:t" inset="0,0,0,0">
                  <w:txbxContent>
                    <w:p w14:paraId="2EA95A39" w14:textId="77777777" w:rsidR="00EB01AE" w:rsidRPr="00EB01AE" w:rsidRDefault="00EB01AE" w:rsidP="00EB01AE">
                      <w:pPr>
                        <w:pStyle w:val="Infotextfooter"/>
                      </w:pPr>
                      <w:r>
                        <w:t>+420</w:t>
                      </w:r>
                      <w:r w:rsidR="00B4340E">
                        <w:t xml:space="preserve"> </w:t>
                      </w:r>
                      <w:r>
                        <w:t>227</w:t>
                      </w:r>
                      <w:r w:rsidR="00B4340E">
                        <w:t xml:space="preserve"> </w:t>
                      </w:r>
                      <w:r>
                        <w:t>010</w:t>
                      </w:r>
                      <w:r w:rsidR="00B4340E">
                        <w:t xml:space="preserve"> </w:t>
                      </w:r>
                      <w:r>
                        <w:t>354</w:t>
                      </w:r>
                    </w:p>
                  </w:txbxContent>
                </v:textbox>
              </v:shape>
              <v:shape id="text env" o:spid="_x0000_s1032" type="#_x0000_t202" style="position:absolute;left:39716;width:9334;height:1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7YcIA&#10;AADbAAAADwAAAGRycy9kb3ducmV2LnhtbESPQYvCMBSE7wv+h/AEL4umURCtRhHZhcWb7l68PZpn&#10;W2xeShPb6q/fCILHYWa+Ydbb3laipcaXjjWoSQKCOHOm5FzD3+/3eAHCB2SDlWPScCcP283gY42p&#10;cR0fqT2FXEQI+xQ1FCHUqZQ+K8iin7iaOHoX11gMUTa5NA12EW4rOU2SubRYclwosKZ9Qdn1dLMa&#10;5v1X/XlY0rR7ZFXL54dSgZTWo2G/W4EI1Id3+NX+MRpmCp5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bthwgAAANsAAAAPAAAAAAAAAAAAAAAAAJgCAABkcnMvZG93&#10;bnJldi54bWxQSwUGAAAAAAQABAD1AAAAhwMAAAAA&#10;" filled="f" stroked="f">
                <v:textbox style="mso-fit-shape-to-text:t" inset="0,0,0,0">
                  <w:txbxContent>
                    <w:p w14:paraId="6A4F0266" w14:textId="77777777" w:rsidR="00EB01AE" w:rsidRPr="00EB01AE" w:rsidRDefault="00EB01AE" w:rsidP="00EB01AE">
                      <w:pPr>
                        <w:pStyle w:val="Infotextfooter"/>
                        <w:rPr>
                          <w:lang w:val="en-US"/>
                        </w:rPr>
                      </w:pPr>
                      <w:r>
                        <w:t>info@cmszp.cz</w:t>
                      </w:r>
                    </w:p>
                  </w:txbxContent>
                </v:textbox>
              </v:shape>
              <v:shape id="text web" o:spid="_x0000_s1033" type="#_x0000_t202" style="position:absolute;left:51430;width:9335;height:1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Jy8EA&#10;AADcAAAADwAAAGRycy9kb3ducmV2LnhtbERPTWvCQBC9C/6HZQq9SN0kh6CpayjSQvFm9OJtyI5J&#10;MDsbstskza93D4LHx/ve5ZNpxUC9aywriNcRCOLS6oYrBZfzz8cGhPPIGlvLpOCfHOT75WKHmbYj&#10;n2gofCVCCLsMFdTed5mUrqzJoFvbjjhwN9sb9AH2ldQ9jiHctDKJolQabDg01NjRoabyXvwZBen0&#10;3a2OW0rGuWwHvs5x7ClW6v1t+voE4WnyL/HT/asVJJuwNpwJR0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YycvBAAAA3AAAAA8AAAAAAAAAAAAAAAAAmAIAAGRycy9kb3du&#10;cmV2LnhtbFBLBQYAAAAABAAEAPUAAACGAwAAAAA=&#10;" filled="f" stroked="f">
                <v:textbox style="mso-fit-shape-to-text:t" inset="0,0,0,0">
                  <w:txbxContent>
                    <w:p w14:paraId="6E3AB4BD" w14:textId="77777777" w:rsidR="00EB01AE" w:rsidRPr="005C1F4A" w:rsidRDefault="00EB01AE" w:rsidP="00EB01AE">
                      <w:pPr>
                        <w:pStyle w:val="Infotextfooter"/>
                      </w:pPr>
                      <w:r>
                        <w:rPr>
                          <w:lang w:val="en-US"/>
                        </w:rPr>
                        <w:t>www.cmszp.cz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 w:rsidR="00894A37"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88318" behindDoc="1" locked="1" layoutInCell="1" allowOverlap="1" wp14:anchorId="424A5990" wp14:editId="395AC879">
              <wp:simplePos x="0" y="0"/>
              <wp:positionH relativeFrom="page">
                <wp:posOffset>0</wp:posOffset>
              </wp:positionH>
              <wp:positionV relativeFrom="page">
                <wp:posOffset>9904730</wp:posOffset>
              </wp:positionV>
              <wp:extent cx="7567200" cy="792000"/>
              <wp:effectExtent l="0" t="0" r="0" b="8255"/>
              <wp:wrapNone/>
              <wp:docPr id="321" name="footer gfx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7200" cy="792000"/>
                        <a:chOff x="0" y="0"/>
                        <a:chExt cx="7567200" cy="792000"/>
                      </a:xfrm>
                    </wpg:grpSpPr>
                    <wps:wsp>
                      <wps:cNvPr id="14" name="footer area"/>
                      <wps:cNvSpPr/>
                      <wps:spPr>
                        <a:xfrm>
                          <a:off x="0" y="0"/>
                          <a:ext cx="7567200" cy="792000"/>
                        </a:xfrm>
                        <a:prstGeom prst="rect">
                          <a:avLst/>
                        </a:prstGeom>
                        <a:solidFill>
                          <a:srgbClr val="E0DFD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17" name="footer bars"/>
                      <wpg:cNvGrpSpPr/>
                      <wpg:grpSpPr>
                        <a:xfrm>
                          <a:off x="1800225" y="676275"/>
                          <a:ext cx="5216400" cy="115200"/>
                          <a:chOff x="0" y="0"/>
                          <a:chExt cx="5215425" cy="115200"/>
                        </a:xfrm>
                      </wpg:grpSpPr>
                      <wps:wsp>
                        <wps:cNvPr id="17" name="bar green"/>
                        <wps:cNvSpPr/>
                        <wps:spPr>
                          <a:xfrm>
                            <a:off x="1714500" y="0"/>
                            <a:ext cx="1800000" cy="1152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bar brown"/>
                        <wps:cNvSpPr/>
                        <wps:spPr>
                          <a:xfrm>
                            <a:off x="0" y="0"/>
                            <a:ext cx="1738800" cy="1152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bar brown"/>
                        <wps:cNvSpPr/>
                        <wps:spPr>
                          <a:xfrm>
                            <a:off x="3476625" y="0"/>
                            <a:ext cx="1738800" cy="1152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314" name="ico ad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6800" y="228600"/>
                          <a:ext cx="219075" cy="2190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0" name="ico num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14575" y="228600"/>
                          <a:ext cx="219075" cy="2190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3" name="ico tel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05225" y="228600"/>
                          <a:ext cx="219075" cy="2190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2" name="ico env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38725" y="228600"/>
                          <a:ext cx="219075" cy="2190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1" name="ico web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10300" y="228600"/>
                          <a:ext cx="219075" cy="2190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61338DE" id="footer gfx" o:spid="_x0000_s1026" style="position:absolute;margin-left:0;margin-top:779.9pt;width:595.85pt;height:62.35pt;z-index:-251628162;mso-position-horizontal-relative:page;mso-position-vertical-relative:page;mso-width-relative:margin;mso-height-relative:margin" coordsize="75672,79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">
              <v:rect id="footer area" o:spid="_x0000_s1027" style="position:absolute;width:75672;height:7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ZdEcEA&#10;AADbAAAADwAAAGRycy9kb3ducmV2LnhtbERPzWrCQBC+F3yHZQQvpW4SbJHoKiqKHmvqA0yzY5I2&#10;Oxt3V03fvisUepuP73fmy9604kbON5YVpOMEBHFpdcOVgtPH7mUKwgdkja1lUvBDHpaLwdMcc23v&#10;fKRbESoRQ9jnqKAOocul9GVNBv3YdsSRO1tnMEToKqkd3mO4aWWWJG/SYMOxocaONjWV38XVKHj9&#10;4v26zabNCd8vRZ9+buXzaqvUaNivZiAC9eFf/Oc+6Dh/Ao9f4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WXRHBAAAA2wAAAA8AAAAAAAAAAAAAAAAAmAIAAGRycy9kb3du&#10;cmV2LnhtbFBLBQYAAAAABAAEAPUAAACGAwAAAAA=&#10;" fillcolor="#e0dfdb" stroked="f" strokeweight="2pt"/>
              <v:group id="footer bars" o:spid="_x0000_s1028" style="position:absolute;left:18002;top:6762;width:52164;height:1152" coordsize="52154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<v:rect id="bar green" o:spid="_x0000_s1029" style="position:absolute;left:17145;width:18000;height:1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I5MIA&#10;AADbAAAADwAAAGRycy9kb3ducmV2LnhtbERPTWsCMRC9F/wPYQRvNWuhtqxG0ULFY7Uiehs242Zx&#10;MwmbrLv215tCobd5vM+ZL3tbixs1oXKsYDLOQBAXTldcKjh8fz6/gwgRWWPtmBTcKcByMXiaY65d&#10;xzu67WMpUgiHHBWYGH0uZSgMWQxj54kTd3GNxZhgU0rdYJfCbS1fsmwqLVacGgx6+jBUXPetVeA3&#10;h6/zxax9N70fXzd92Z5+qlap0bBfzUBE6uO/+M+91Wn+G/z+kg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IjkwgAAANsAAAAPAAAAAAAAAAAAAAAAAJgCAABkcnMvZG93&#10;bnJldi54bWxQSwUGAAAAAAQABAD1AAAAhwMAAAAA&#10;" fillcolor="#778c18 [3204]" stroked="f" strokeweight="2pt"/>
                <v:rect id="bar brown" o:spid="_x0000_s1030" style="position:absolute;width:17388;height:1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yR+b4A&#10;AADbAAAADwAAAGRycy9kb3ducmV2LnhtbERP24rCMBB9X/Afwgi+ranijWoUEcQ+iKC7HzA0Y1NM&#10;JqWJWv9+syD4NodzndWmc1Y8qA21ZwWjYQaCuPS65krB78/+ewEiRGSN1jMpeFGAzbr3tcJc+yef&#10;6XGJlUghHHJUYGJscilDachhGPqGOHFX3zqMCbaV1C0+U7izcpxlM+mw5tRgsKGdofJ2uTsFNsM7&#10;zc+L09UcKp5PQmGPt0KpQb/bLkFE6uJH/HYXOs2fwv8v6QC5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8kfm+AAAA2wAAAA8AAAAAAAAAAAAAAAAAmAIAAGRycy9kb3ducmV2&#10;LnhtbFBLBQYAAAAABAAEAPUAAACDAwAAAAA=&#10;" fillcolor="#743 [3205]" stroked="f" strokeweight="2pt"/>
                <v:rect id="bar brown" o:spid="_x0000_s1031" style="position:absolute;left:34766;width:17388;height:1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4Pjr4A&#10;AADbAAAADwAAAGRycy9kb3ducmV2LnhtbERPy6rCMBDdC/5DGMGdpl5EpRpFhItdiODjA4ZmbIrJ&#10;pDRR69+bCxfczeE8Z7XpnBVPakPtWcFknIEgLr2uuVJwvfyOFiBCRNZoPZOCNwXYrPu9Febav/hE&#10;z3OsRArhkKMCE2OTSxlKQw7D2DfEibv51mFMsK2kbvGVwp2VP1k2kw5rTg0GG9oZKu/nh1NgM3zQ&#10;/LQ43sy+4vk0FPZwL5QaDrrtEkSkLn7F/+5Cp/kz+PslHS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uuD46+AAAA2wAAAA8AAAAAAAAAAAAAAAAAmAIAAGRycy9kb3ducmV2&#10;LnhtbFBLBQYAAAAABAAEAPUAAACDAwAAAAA=&#10;" fillcolor="#743 [3205]" stroked="f" strokeweight="2pt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co adr" o:spid="_x0000_s1032" type="#_x0000_t75" style="position:absolute;left:10668;top:2286;width:2190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dfbTEAAAA3AAAAA8AAABkcnMvZG93bnJldi54bWxEj09rAjEUxO9Cv0N4BS+iWf9QZGuUVrTs&#10;VVvB42Pz3F2avIRN1LWf3ghCj8PM/IZZrDprxIXa0DhWMB5lIIhLpxuuFPx8b4dzECEiazSOScGN&#10;AqyWL70F5tpdeUeXfaxEgnDIUUEdo8+lDGVNFsPIeeLknVxrMSbZVlK3eE1wa+Qky96kxYbTQo2e&#10;1jWVv/uzVeA3xRH12XzZ7nAq/szg09vBTqn+a/fxDiJSF//Dz3ahFUzHM3icSUd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dfbTEAAAA3AAAAA8AAAAAAAAAAAAAAAAA&#10;nwIAAGRycy9kb3ducmV2LnhtbFBLBQYAAAAABAAEAPcAAACQAwAAAAA=&#10;">
                <v:imagedata r:id="rId6" o:title=""/>
                <v:path arrowok="t"/>
              </v:shape>
              <v:shape id="ico num" o:spid="_x0000_s1033" type="#_x0000_t75" style="position:absolute;left:23145;top:2286;width:2191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ViuLBAAAA3AAAAA8AAABkcnMvZG93bnJldi54bWxET02LwjAQvS/4H8II3ta0iot0jbIogl4E&#10;tSDehma2KdtMSpNq9debg7DHx/terHpbixu1vnKsIB0nIIgLpysuFeTn7ecchA/IGmvHpOBBHlbL&#10;wccCM+3ufKTbKZQihrDPUIEJocmk9IUhi37sGuLI/brWYoiwLaVu8R7DbS0nSfIlLVYcGww2tDZU&#10;/J06q6De9+Ewm1b79DlJzcZ1yeXa5UqNhv3PN4hAffgXv907rWCaxvnxTDwC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6ViuLBAAAA3AAAAA8AAAAAAAAAAAAAAAAAnwIA&#10;AGRycy9kb3ducmV2LnhtbFBLBQYAAAAABAAEAPcAAACNAwAAAAA=&#10;">
                <v:imagedata r:id="rId7" o:title=""/>
                <v:path arrowok="t"/>
              </v:shape>
              <v:shape id="ico tel" o:spid="_x0000_s1034" type="#_x0000_t75" style="position:absolute;left:37052;top:2286;width:2191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DHHzDAAAA3AAAAA8AAABkcnMvZG93bnJldi54bWxEj92KwjAUhO8XfIdwBO80VReVapS6IMii&#10;4N8DHJtjW2xOSpO19e2NIOzlMDPfMItVa0rxoNoVlhUMBxEI4tTqgjMFl/OmPwPhPLLG0jIpeJKD&#10;1bLztcBY24aP9Dj5TAQIuxgV5N5XsZQuzcmgG9iKOHg3Wxv0QdaZ1DU2AW5KOYqiiTRYcFjIsaKf&#10;nNL76c8oqJIDy98k2X3f9H663Uya9fWaKdXrtskchKfW/4c/7a1WMB6O4X0mHAG5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wMcfMMAAADcAAAADwAAAAAAAAAAAAAAAACf&#10;AgAAZHJzL2Rvd25yZXYueG1sUEsFBgAAAAAEAAQA9wAAAI8DAAAAAA==&#10;">
                <v:imagedata r:id="rId8" o:title=""/>
                <v:path arrowok="t"/>
              </v:shape>
              <v:shape id="ico env" o:spid="_x0000_s1035" type="#_x0000_t75" style="position:absolute;left:50387;top:2286;width:2191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4ugDBAAAA3AAAAA8AAABkcnMvZG93bnJldi54bWxEj0+LwjAQxe+C3yGM4E1TK8hSjaJCwZvY&#10;/eN1aMa22kxKEzV+e7OwsMfHm/d781abYFrxoN41lhXMpgkI4tLqhisFX5/55AOE88gaW8uk4EUO&#10;NuvhYIWZtk8+0aPwlYgQdhkqqL3vMildWZNBN7UdcfQutjfoo+wrqXt8RrhpZZokC2mw4dhQY0f7&#10;mspbcTfxDXS7a0iO2/ZcYF5q/xO+81Sp8ShslyA8Bf9//Jc+aAXzWQq/YyIB5P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4ugDBAAAA3AAAAA8AAAAAAAAAAAAAAAAAnwIA&#10;AGRycy9kb3ducmV2LnhtbFBLBQYAAAAABAAEAPcAAACNAwAAAAA=&#10;">
                <v:imagedata r:id="rId9" o:title=""/>
                <v:path arrowok="t"/>
              </v:shape>
              <v:shape id="ico web" o:spid="_x0000_s1036" type="#_x0000_t75" style="position:absolute;left:62103;top:2286;width:2190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acz7EAAAA3AAAAA8AAABkcnMvZG93bnJldi54bWxEj0FrwkAUhO+F/oflCd7qJkpLSd0EsSie&#10;Kk3b+yP7TKLZt3F31fjvXUHocZiZb5h5MZhOnMn51rKCdJKAIK6sbrlW8PuzenkH4QOyxs4yKbiS&#10;hyJ/fppjpu2Fv+lchlpECPsMFTQh9JmUvmrIoJ/Ynjh6O+sMhihdLbXDS4SbTk6T5E0abDkuNNjT&#10;sqHqUJ6Mgu2m/Frujuu/zxOnx33Z+1c3VEqNR8PiA0SgIfyHH+2NVjBLU7ifiUdA5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acz7EAAAA3AAAAA8AAAAAAAAAAAAAAAAA&#10;nwIAAGRycy9kb3ducmV2LnhtbFBLBQYAAAAABAAEAPcAAACQAwAAAAA=&#10;">
                <v:imagedata r:id="rId10" o:title=""/>
                <v:path arrowok="t"/>
              </v:shape>
              <w10:wrap anchorx="page" anchory="page"/>
              <w10:anchorlock/>
            </v:group>
          </w:pict>
        </mc:Fallback>
      </mc:AlternateContent>
    </w:r>
    <w:r w:rsidR="0029414C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7183" behindDoc="0" locked="1" layoutInCell="1" allowOverlap="1" wp14:anchorId="6AC997A8" wp14:editId="52CBEFBB">
              <wp:simplePos x="0" y="0"/>
              <wp:positionH relativeFrom="page">
                <wp:posOffset>6495415</wp:posOffset>
              </wp:positionH>
              <wp:positionV relativeFrom="page">
                <wp:posOffset>9714230</wp:posOffset>
              </wp:positionV>
              <wp:extent cx="324000" cy="288000"/>
              <wp:effectExtent l="0" t="0" r="0" b="0"/>
              <wp:wrapNone/>
              <wp:docPr id="295" name="pagenum are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4000" cy="2880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oval w14:anchorId="1E9A2F8E" id="pagenum area" o:spid="_x0000_s1026" style="position:absolute;margin-left:511.45pt;margin-top:764.9pt;width:25.5pt;height:22.7pt;z-index:2516771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" fillcolor="white [3212]" stroked="f" strokeweight="2pt">
              <w10:wrap anchorx="page" anchory="page"/>
              <w10:anchorlock/>
            </v:oval>
          </w:pict>
        </mc:Fallback>
      </mc:AlternateContent>
    </w:r>
    <w:r w:rsidR="0029414C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0511" behindDoc="0" locked="1" layoutInCell="1" allowOverlap="1" wp14:anchorId="74B8C1C1" wp14:editId="6EEE0DBC">
              <wp:simplePos x="0" y="0"/>
              <wp:positionH relativeFrom="page">
                <wp:posOffset>6556375</wp:posOffset>
              </wp:positionH>
              <wp:positionV relativeFrom="page">
                <wp:posOffset>9746615</wp:posOffset>
              </wp:positionV>
              <wp:extent cx="203200" cy="213995"/>
              <wp:effectExtent l="0" t="0" r="6350" b="14605"/>
              <wp:wrapNone/>
              <wp:docPr id="294" name="pagenum arrow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200" cy="213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41BD1B" w14:textId="77777777" w:rsidR="009247DC" w:rsidRPr="009757C9" w:rsidRDefault="007007AC" w:rsidP="009247DC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/>
                              <w:color w:val="778C18" w:themeColor="accent1"/>
                              <w:sz w:val="22"/>
                            </w:rPr>
                          </w:pPr>
                          <w:r w:rsidRPr="009757C9">
                            <w:rPr>
                              <w:rFonts w:asciiTheme="majorHAnsi" w:hAnsiTheme="majorHAnsi"/>
                              <w:color w:val="778C18" w:themeColor="accent1"/>
                              <w:sz w:val="22"/>
                            </w:rPr>
                            <w:fldChar w:fldCharType="begin"/>
                          </w:r>
                          <w:r w:rsidRPr="009757C9">
                            <w:rPr>
                              <w:rFonts w:asciiTheme="majorHAnsi" w:hAnsiTheme="majorHAnsi"/>
                              <w:color w:val="778C18" w:themeColor="accent1"/>
                              <w:sz w:val="22"/>
                            </w:rPr>
                            <w:instrText xml:space="preserve"> PAGE  \* Arabic  \* MERGEFORMAT </w:instrText>
                          </w:r>
                          <w:r w:rsidRPr="009757C9">
                            <w:rPr>
                              <w:rFonts w:asciiTheme="majorHAnsi" w:hAnsiTheme="majorHAnsi"/>
                              <w:color w:val="778C18" w:themeColor="accent1"/>
                              <w:sz w:val="22"/>
                            </w:rPr>
                            <w:fldChar w:fldCharType="separate"/>
                          </w:r>
                          <w:r w:rsidR="001741F8">
                            <w:rPr>
                              <w:rFonts w:asciiTheme="majorHAnsi" w:hAnsiTheme="majorHAnsi"/>
                              <w:noProof/>
                              <w:color w:val="778C18" w:themeColor="accent1"/>
                              <w:sz w:val="22"/>
                            </w:rPr>
                            <w:t>4</w:t>
                          </w:r>
                          <w:r w:rsidRPr="009757C9">
                            <w:rPr>
                              <w:rFonts w:asciiTheme="majorHAnsi" w:hAnsiTheme="majorHAnsi"/>
                              <w:color w:val="778C18" w:themeColor="accent1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B8C1C1" id="pagenum arrow" o:spid="_x0000_s1034" type="#_x0000_t202" style="position:absolute;margin-left:516.25pt;margin-top:767.45pt;width:16pt;height:16.85pt;z-index:2516805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" filled="f" stroked="f" strokeweight=".5pt">
              <v:textbox style="mso-fit-shape-to-text:t" inset="0,0,0,0">
                <w:txbxContent>
                  <w:p w14:paraId="4641BD1B" w14:textId="77777777" w:rsidR="009247DC" w:rsidRPr="009757C9" w:rsidRDefault="007007AC" w:rsidP="009247DC">
                    <w:pPr>
                      <w:spacing w:after="0" w:line="240" w:lineRule="auto"/>
                      <w:jc w:val="center"/>
                      <w:rPr>
                        <w:rFonts w:asciiTheme="majorHAnsi" w:hAnsiTheme="majorHAnsi"/>
                        <w:color w:val="778C18" w:themeColor="accent1"/>
                        <w:sz w:val="22"/>
                      </w:rPr>
                    </w:pPr>
                    <w:r w:rsidRPr="009757C9">
                      <w:rPr>
                        <w:rFonts w:asciiTheme="majorHAnsi" w:hAnsiTheme="majorHAnsi"/>
                        <w:color w:val="778C18" w:themeColor="accent1"/>
                        <w:sz w:val="22"/>
                      </w:rPr>
                      <w:fldChar w:fldCharType="begin"/>
                    </w:r>
                    <w:r w:rsidRPr="009757C9">
                      <w:rPr>
                        <w:rFonts w:asciiTheme="majorHAnsi" w:hAnsiTheme="majorHAnsi"/>
                        <w:color w:val="778C18" w:themeColor="accent1"/>
                        <w:sz w:val="22"/>
                      </w:rPr>
                      <w:instrText xml:space="preserve"> PAGE  \* Arabic  \* MERGEFORMAT </w:instrText>
                    </w:r>
                    <w:r w:rsidRPr="009757C9">
                      <w:rPr>
                        <w:rFonts w:asciiTheme="majorHAnsi" w:hAnsiTheme="majorHAnsi"/>
                        <w:color w:val="778C18" w:themeColor="accent1"/>
                        <w:sz w:val="22"/>
                      </w:rPr>
                      <w:fldChar w:fldCharType="separate"/>
                    </w:r>
                    <w:r w:rsidR="001741F8">
                      <w:rPr>
                        <w:rFonts w:asciiTheme="majorHAnsi" w:hAnsiTheme="majorHAnsi"/>
                        <w:noProof/>
                        <w:color w:val="778C18" w:themeColor="accent1"/>
                        <w:sz w:val="22"/>
                      </w:rPr>
                      <w:t>4</w:t>
                    </w:r>
                    <w:r w:rsidRPr="009757C9">
                      <w:rPr>
                        <w:rFonts w:asciiTheme="majorHAnsi" w:hAnsiTheme="majorHAnsi"/>
                        <w:color w:val="778C18" w:themeColor="accent1"/>
                        <w:sz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651120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8509" behindDoc="1" locked="1" layoutInCell="1" allowOverlap="1" wp14:anchorId="3D91D29E" wp14:editId="1E49D1D7">
              <wp:simplePos x="0" y="0"/>
              <wp:positionH relativeFrom="page">
                <wp:posOffset>-14605</wp:posOffset>
              </wp:positionH>
              <wp:positionV relativeFrom="page">
                <wp:posOffset>9850120</wp:posOffset>
              </wp:positionV>
              <wp:extent cx="7574280" cy="179705"/>
              <wp:effectExtent l="0" t="0" r="7620" b="10795"/>
              <wp:wrapNone/>
              <wp:docPr id="27" name="footer dot bor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74280" cy="179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FCD601" w14:textId="77777777" w:rsidR="00651120" w:rsidRPr="00B56ED0" w:rsidRDefault="006B5135" w:rsidP="00F479B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80" w:lineRule="exact"/>
                            <w:jc w:val="right"/>
                            <w:rPr>
                              <w:rFonts w:ascii="Blogger Sans Medium" w:hAnsi="Blogger Sans Medium" w:cs="Blogger Sans Medium"/>
                              <w:color w:val="E0DFDB"/>
                              <w:spacing w:val="-50"/>
                              <w:sz w:val="52"/>
                              <w:szCs w:val="52"/>
                            </w:rPr>
                          </w:pPr>
                          <w:r w:rsidRPr="00B56ED0">
                            <w:rPr>
                              <w:rFonts w:ascii="Blogger Sans Medium" w:hAnsi="Blogger Sans Medium" w:cs="Blogger Sans Medium"/>
                              <w:color w:val="E0DFDB"/>
                              <w:spacing w:val="-50"/>
                              <w:sz w:val="52"/>
                              <w:szCs w:val="52"/>
                            </w:rPr>
                            <w:t>·</w:t>
                          </w:r>
                          <w:r w:rsidR="00651120" w:rsidRPr="00B56ED0">
                            <w:rPr>
                              <w:rFonts w:ascii="Blogger Sans Medium" w:hAnsi="Blogger Sans Medium" w:cs="Blogger Sans Medium"/>
                              <w:color w:val="E0DFDB"/>
                              <w:spacing w:val="-50"/>
                              <w:sz w:val="52"/>
                              <w:szCs w:val="52"/>
                            </w:rPr>
                            <w:t>··········</w:t>
                          </w:r>
                          <w:r w:rsidR="00F479BD" w:rsidRPr="00B56ED0">
                            <w:rPr>
                              <w:rFonts w:ascii="Blogger Sans Medium" w:hAnsi="Blogger Sans Medium" w:cs="Blogger Sans Medium"/>
                              <w:color w:val="E0DFDB"/>
                              <w:spacing w:val="-50"/>
                              <w:sz w:val="52"/>
                              <w:szCs w:val="52"/>
                            </w:rPr>
                            <w:t>··</w:t>
                          </w:r>
                          <w:r w:rsidR="00651120" w:rsidRPr="00B56ED0">
                            <w:rPr>
                              <w:rFonts w:ascii="Blogger Sans Medium" w:hAnsi="Blogger Sans Medium" w:cs="Blogger Sans Medium"/>
                              <w:color w:val="E0DFDB"/>
                              <w:spacing w:val="-50"/>
                              <w:sz w:val="52"/>
                              <w:szCs w:val="52"/>
                            </w:rPr>
                            <w:t>··········</w:t>
                          </w:r>
                          <w:r w:rsidRPr="00B56ED0">
                            <w:rPr>
                              <w:rFonts w:ascii="Blogger Sans Medium" w:hAnsi="Blogger Sans Medium" w:cs="Blogger Sans Medium"/>
                              <w:color w:val="E0DFDB"/>
                              <w:spacing w:val="-50"/>
                              <w:sz w:val="52"/>
                              <w:szCs w:val="52"/>
                            </w:rPr>
                            <w:t>·································································································</w:t>
                          </w:r>
                          <w:r w:rsidR="00651120" w:rsidRPr="00B56ED0">
                            <w:rPr>
                              <w:rFonts w:ascii="Blogger Sans Medium" w:hAnsi="Blogger Sans Medium" w:cs="Blogger Sans Medium"/>
                              <w:color w:val="E0DFDB"/>
                              <w:spacing w:val="-50"/>
                              <w:sz w:val="52"/>
                              <w:szCs w:val="52"/>
                            </w:rPr>
                            <w:t>···</w:t>
                          </w:r>
                          <w:r w:rsidR="00B56ED0" w:rsidRPr="00B56ED0">
                            <w:rPr>
                              <w:rFonts w:ascii="Blogger Sans Medium" w:hAnsi="Blogger Sans Medium" w:cs="Blogger Sans Medium"/>
                              <w:color w:val="E0DFDB"/>
                              <w:spacing w:val="-50"/>
                              <w:sz w:val="52"/>
                              <w:szCs w:val="52"/>
                            </w:rPr>
                            <w:t>·</w:t>
                          </w:r>
                          <w:r w:rsidR="00651120" w:rsidRPr="00B56ED0">
                            <w:rPr>
                              <w:rFonts w:ascii="Blogger Sans Medium" w:hAnsi="Blogger Sans Medium" w:cs="Blogger Sans Medium"/>
                              <w:color w:val="E0DFDB"/>
                              <w:spacing w:val="-50"/>
                              <w:sz w:val="52"/>
                              <w:szCs w:val="52"/>
                            </w:rPr>
                            <w:t>····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91D29E" id="footer dot border" o:spid="_x0000_s1035" type="#_x0000_t202" style="position:absolute;margin-left:-1.15pt;margin-top:775.6pt;width:596.4pt;height:14.15pt;z-index:-2516279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" filled="f" stroked="f" strokeweight=".5pt">
              <v:textbox inset="0,0,0,0">
                <w:txbxContent>
                  <w:p w14:paraId="28FCD601" w14:textId="77777777" w:rsidR="00651120" w:rsidRPr="00B56ED0" w:rsidRDefault="006B5135" w:rsidP="00F479B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80" w:lineRule="exact"/>
                      <w:jc w:val="right"/>
                      <w:rPr>
                        <w:rFonts w:ascii="Blogger Sans Medium" w:hAnsi="Blogger Sans Medium" w:cs="Blogger Sans Medium"/>
                        <w:color w:val="E0DFDB"/>
                        <w:spacing w:val="-50"/>
                        <w:sz w:val="52"/>
                        <w:szCs w:val="52"/>
                      </w:rPr>
                    </w:pPr>
                    <w:r w:rsidRPr="00B56ED0">
                      <w:rPr>
                        <w:rFonts w:ascii="Blogger Sans Medium" w:hAnsi="Blogger Sans Medium" w:cs="Blogger Sans Medium"/>
                        <w:color w:val="E0DFDB"/>
                        <w:spacing w:val="-50"/>
                        <w:sz w:val="52"/>
                        <w:szCs w:val="52"/>
                      </w:rPr>
                      <w:t>·</w:t>
                    </w:r>
                    <w:r w:rsidR="00651120" w:rsidRPr="00B56ED0">
                      <w:rPr>
                        <w:rFonts w:ascii="Blogger Sans Medium" w:hAnsi="Blogger Sans Medium" w:cs="Blogger Sans Medium"/>
                        <w:color w:val="E0DFDB"/>
                        <w:spacing w:val="-50"/>
                        <w:sz w:val="52"/>
                        <w:szCs w:val="52"/>
                      </w:rPr>
                      <w:t>··········</w:t>
                    </w:r>
                    <w:r w:rsidR="00F479BD" w:rsidRPr="00B56ED0">
                      <w:rPr>
                        <w:rFonts w:ascii="Blogger Sans Medium" w:hAnsi="Blogger Sans Medium" w:cs="Blogger Sans Medium"/>
                        <w:color w:val="E0DFDB"/>
                        <w:spacing w:val="-50"/>
                        <w:sz w:val="52"/>
                        <w:szCs w:val="52"/>
                      </w:rPr>
                      <w:t>··</w:t>
                    </w:r>
                    <w:r w:rsidR="00651120" w:rsidRPr="00B56ED0">
                      <w:rPr>
                        <w:rFonts w:ascii="Blogger Sans Medium" w:hAnsi="Blogger Sans Medium" w:cs="Blogger Sans Medium"/>
                        <w:color w:val="E0DFDB"/>
                        <w:spacing w:val="-50"/>
                        <w:sz w:val="52"/>
                        <w:szCs w:val="52"/>
                      </w:rPr>
                      <w:t>··········</w:t>
                    </w:r>
                    <w:r w:rsidRPr="00B56ED0">
                      <w:rPr>
                        <w:rFonts w:ascii="Blogger Sans Medium" w:hAnsi="Blogger Sans Medium" w:cs="Blogger Sans Medium"/>
                        <w:color w:val="E0DFDB"/>
                        <w:spacing w:val="-50"/>
                        <w:sz w:val="52"/>
                        <w:szCs w:val="52"/>
                      </w:rPr>
                      <w:t>·································································································</w:t>
                    </w:r>
                    <w:r w:rsidR="00651120" w:rsidRPr="00B56ED0">
                      <w:rPr>
                        <w:rFonts w:ascii="Blogger Sans Medium" w:hAnsi="Blogger Sans Medium" w:cs="Blogger Sans Medium"/>
                        <w:color w:val="E0DFDB"/>
                        <w:spacing w:val="-50"/>
                        <w:sz w:val="52"/>
                        <w:szCs w:val="52"/>
                      </w:rPr>
                      <w:t>···</w:t>
                    </w:r>
                    <w:r w:rsidR="00B56ED0" w:rsidRPr="00B56ED0">
                      <w:rPr>
                        <w:rFonts w:ascii="Blogger Sans Medium" w:hAnsi="Blogger Sans Medium" w:cs="Blogger Sans Medium"/>
                        <w:color w:val="E0DFDB"/>
                        <w:spacing w:val="-50"/>
                        <w:sz w:val="52"/>
                        <w:szCs w:val="52"/>
                      </w:rPr>
                      <w:t>·</w:t>
                    </w:r>
                    <w:r w:rsidR="00651120" w:rsidRPr="00B56ED0">
                      <w:rPr>
                        <w:rFonts w:ascii="Blogger Sans Medium" w:hAnsi="Blogger Sans Medium" w:cs="Blogger Sans Medium"/>
                        <w:color w:val="E0DFDB"/>
                        <w:spacing w:val="-50"/>
                        <w:sz w:val="52"/>
                        <w:szCs w:val="52"/>
                      </w:rPr>
                      <w:t>····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C49C8B" w14:textId="77777777" w:rsidR="002B21C2" w:rsidRDefault="002D3802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735040" behindDoc="0" locked="1" layoutInCell="1" allowOverlap="1" wp14:anchorId="62466F2D" wp14:editId="43240530">
              <wp:simplePos x="0" y="0"/>
              <wp:positionH relativeFrom="page">
                <wp:posOffset>1303655</wp:posOffset>
              </wp:positionH>
              <wp:positionV relativeFrom="page">
                <wp:posOffset>10171430</wp:posOffset>
              </wp:positionV>
              <wp:extent cx="6076411" cy="248400"/>
              <wp:effectExtent l="0" t="0" r="635" b="0"/>
              <wp:wrapNone/>
              <wp:docPr id="352" name="footer tex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411" cy="248400"/>
                        <a:chOff x="0" y="0"/>
                        <a:chExt cx="6076561" cy="247650"/>
                      </a:xfrm>
                    </wpg:grpSpPr>
                    <wps:wsp>
                      <wps:cNvPr id="353" name="text adr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6DF34" w14:textId="77777777" w:rsidR="002D3802" w:rsidRPr="005C1F4A" w:rsidRDefault="002D3802" w:rsidP="002D3802">
                            <w:pPr>
                              <w:pStyle w:val="Infotextfooter"/>
                            </w:pPr>
                            <w:r>
                              <w:rPr>
                                <w:lang w:val="en-US"/>
                              </w:rPr>
                              <w:t>Slezsk</w:t>
                            </w:r>
                            <w:r>
                              <w:t>á 7</w:t>
                            </w:r>
                            <w:r>
                              <w:br/>
                              <w:t>120 00  Praha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  <wps:wsp>
                      <wps:cNvPr id="354" name="text num"/>
                      <wps:cNvSpPr txBox="1">
                        <a:spLocks noChangeArrowheads="1"/>
                      </wps:cNvSpPr>
                      <wps:spPr bwMode="auto">
                        <a:xfrm>
                          <a:off x="1247775" y="0"/>
                          <a:ext cx="9334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CF904" w14:textId="77777777" w:rsidR="002D3802" w:rsidRPr="005C1F4A" w:rsidRDefault="002D3802" w:rsidP="002D3802">
                            <w:pPr>
                              <w:pStyle w:val="Infotextfooter"/>
                            </w:pPr>
                            <w:r>
                              <w:t>IČO 148 88 220</w:t>
                            </w:r>
                            <w:r>
                              <w:br/>
                              <w:t>č.ú.</w:t>
                            </w:r>
                            <w:r w:rsidRPr="00B4340E"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122 01 50</w:t>
                            </w:r>
                            <w:r w:rsidRPr="00B4340E">
                              <w:rPr>
                                <w:spacing w:val="10"/>
                              </w:rPr>
                              <w:t>4/</w:t>
                            </w:r>
                            <w:r>
                              <w:t>0600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  <wps:wsp>
                      <wps:cNvPr id="355" name="text tel"/>
                      <wps:cNvSpPr txBox="1">
                        <a:spLocks noChangeArrowheads="1"/>
                      </wps:cNvSpPr>
                      <wps:spPr bwMode="auto">
                        <a:xfrm>
                          <a:off x="2628690" y="0"/>
                          <a:ext cx="933472" cy="127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C89C9" w14:textId="77777777" w:rsidR="002D3802" w:rsidRPr="00EB01AE" w:rsidRDefault="002D3802" w:rsidP="002D3802">
                            <w:pPr>
                              <w:pStyle w:val="Infotextfooter"/>
                            </w:pPr>
                            <w:r>
                              <w:t>+420 227 010 354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  <wps:wsp>
                      <wps:cNvPr id="356" name="text env"/>
                      <wps:cNvSpPr txBox="1">
                        <a:spLocks noChangeArrowheads="1"/>
                      </wps:cNvSpPr>
                      <wps:spPr bwMode="auto">
                        <a:xfrm>
                          <a:off x="3971608" y="0"/>
                          <a:ext cx="933472" cy="127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3B3D4" w14:textId="77777777" w:rsidR="002D3802" w:rsidRPr="00EB01AE" w:rsidRDefault="002D3802" w:rsidP="002D3802">
                            <w:pPr>
                              <w:pStyle w:val="Infotextfooter"/>
                              <w:rPr>
                                <w:lang w:val="en-US"/>
                              </w:rPr>
                            </w:pPr>
                            <w:r>
                              <w:t>info@cmszp.cz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  <wps:wsp>
                      <wps:cNvPr id="357" name="text web"/>
                      <wps:cNvSpPr txBox="1">
                        <a:spLocks noChangeArrowheads="1"/>
                      </wps:cNvSpPr>
                      <wps:spPr bwMode="auto">
                        <a:xfrm>
                          <a:off x="5143089" y="0"/>
                          <a:ext cx="933472" cy="127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24CCA" w14:textId="77777777" w:rsidR="002D3802" w:rsidRPr="005C1F4A" w:rsidRDefault="002D3802" w:rsidP="002D3802">
                            <w:pPr>
                              <w:pStyle w:val="Infotextfooter"/>
                            </w:pPr>
                            <w:r>
                              <w:rPr>
                                <w:lang w:val="en-US"/>
                              </w:rPr>
                              <w:t>www.cmszp.cz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466F2D" id="_x0000_s1037" style="position:absolute;margin-left:102.65pt;margin-top:800.9pt;width:478.45pt;height:19.55pt;z-index:251735040;mso-position-horizontal-relative:page;mso-position-vertical-relative:page;mso-width-relative:margin;mso-height-relative:margin" coordsize="60765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adr" o:spid="_x0000_s1038" type="#_x0000_t202" style="position:absolute;width:9334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14YMMA&#10;AADcAAAADwAAAGRycy9kb3ducmV2LnhtbESPQYvCMBSE74L/ITzBi2haRdFqFFlcWPZm9eLt0Tzb&#10;YvNSmmzb9ddvFgSPw8x8w+wOvalES40rLSuIZxEI4szqknMF18vndA3CeWSNlWVS8EsODvvhYIeJ&#10;th2fqU19LgKEXYIKCu/rREqXFWTQzWxNHLy7bQz6IJtc6ga7ADeVnEfRShosOSwUWNNHQdkj/TEK&#10;Vv2pnnxvaN49s6rl2zOOPcVKjUf9cQvCU+/f4Vf7SytYLBfwfyYc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14YMMAAADcAAAADwAAAAAAAAAAAAAAAACYAgAAZHJzL2Rv&#10;d25yZXYueG1sUEsFBgAAAAAEAAQA9QAAAIgDAAAAAA==&#10;" filled="f" stroked="f">
                <v:textbox style="mso-fit-shape-to-text:t" inset="0,0,0,0">
                  <w:txbxContent>
                    <w:p w14:paraId="4F86DF34" w14:textId="77777777" w:rsidR="002D3802" w:rsidRPr="005C1F4A" w:rsidRDefault="002D3802" w:rsidP="002D3802">
                      <w:pPr>
                        <w:pStyle w:val="Infotextfooter"/>
                      </w:pPr>
                      <w:r>
                        <w:rPr>
                          <w:lang w:val="en-US"/>
                        </w:rPr>
                        <w:t>Slezsk</w:t>
                      </w:r>
                      <w:r>
                        <w:t>á 7</w:t>
                      </w:r>
                      <w:r>
                        <w:br/>
                        <w:t>120 00  Praha 2</w:t>
                      </w:r>
                    </w:p>
                  </w:txbxContent>
                </v:textbox>
              </v:shape>
              <v:shape id="text num" o:spid="_x0000_s1039" type="#_x0000_t202" style="position:absolute;left:12477;width:9335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gFMUA&#10;AADcAAAADwAAAGRycy9kb3ducmV2LnhtbESPQWvCQBSE7wX/w/IEL0U3SWtoU1eRolB6M3rx9si+&#10;JsHs25DdJjG/vlso9DjMzDfMZjeaRvTUudqygngVgSAurK65VHA5H5cvIJxH1thYJgV3crDbzh42&#10;mGk78In63JciQNhlqKDyvs2kdEVFBt3KtsTB+7KdQR9kV0rd4RDgppFJFKXSYM1hocKW3isqbvm3&#10;UZCOh/bx85WSYSqanq9THHuKlVrMx/0bCE+j/w//tT+0gqf1M/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OAUxQAAANwAAAAPAAAAAAAAAAAAAAAAAJgCAABkcnMv&#10;ZG93bnJldi54bWxQSwUGAAAAAAQABAD1AAAAigMAAAAA&#10;" filled="f" stroked="f">
                <v:textbox style="mso-fit-shape-to-text:t" inset="0,0,0,0">
                  <w:txbxContent>
                    <w:p w14:paraId="695CF904" w14:textId="77777777" w:rsidR="002D3802" w:rsidRPr="005C1F4A" w:rsidRDefault="002D3802" w:rsidP="002D3802">
                      <w:pPr>
                        <w:pStyle w:val="Infotextfooter"/>
                      </w:pPr>
                      <w:r>
                        <w:t>IČO 148 88 220</w:t>
                      </w:r>
                      <w:r>
                        <w:br/>
                        <w:t>č.ú.</w:t>
                      </w:r>
                      <w:r w:rsidRPr="00B4340E">
                        <w:rPr>
                          <w:spacing w:val="-20"/>
                        </w:rPr>
                        <w:t xml:space="preserve"> </w:t>
                      </w:r>
                      <w:r>
                        <w:t>122 01 50</w:t>
                      </w:r>
                      <w:r w:rsidRPr="00B4340E">
                        <w:rPr>
                          <w:spacing w:val="10"/>
                        </w:rPr>
                        <w:t>4/</w:t>
                      </w:r>
                      <w:r>
                        <w:t>0600</w:t>
                      </w:r>
                    </w:p>
                  </w:txbxContent>
                </v:textbox>
              </v:shape>
              <v:shape id="text tel" o:spid="_x0000_s1040" type="#_x0000_t202" style="position:absolute;left:26286;width:9335;height:1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Fj8MA&#10;AADcAAAADwAAAGRycy9kb3ducmV2LnhtbESPQYvCMBSE7wv+h/AEL4umVRStRpFFQbzp7sXbo3m2&#10;xealNNm2+uuNIHgcZuYbZrXpTCkaql1hWUE8ikAQp1YXnCn4+90P5yCcR9ZYWiYFd3KwWfe+Vpho&#10;2/KJmrPPRICwS1BB7n2VSOnSnAy6ka2Ig3e1tUEfZJ1JXWMb4KaU4yiaSYMFh4UcK/rJKb2d/42C&#10;Wbervo8LGrePtGz48ohjT7FSg363XYLw1PlP+N0+aAWT6RRe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hFj8MAAADcAAAADwAAAAAAAAAAAAAAAACYAgAAZHJzL2Rv&#10;d25yZXYueG1sUEsFBgAAAAAEAAQA9QAAAIgDAAAAAA==&#10;" filled="f" stroked="f">
                <v:textbox style="mso-fit-shape-to-text:t" inset="0,0,0,0">
                  <w:txbxContent>
                    <w:p w14:paraId="16CC89C9" w14:textId="77777777" w:rsidR="002D3802" w:rsidRPr="00EB01AE" w:rsidRDefault="002D3802" w:rsidP="002D3802">
                      <w:pPr>
                        <w:pStyle w:val="Infotextfooter"/>
                      </w:pPr>
                      <w:r>
                        <w:t>+420 227 010 354</w:t>
                      </w:r>
                    </w:p>
                  </w:txbxContent>
                </v:textbox>
              </v:shape>
              <v:shape id="text env" o:spid="_x0000_s1041" type="#_x0000_t202" style="position:absolute;left:39716;width:9334;height:1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rb+MUA&#10;AADcAAAADwAAAGRycy9kb3ducmV2LnhtbESPQWvCQBSE70L/w/IKXqTZxGJoU1cRsVB6M3rx9th9&#10;TUKzb0N2TaK/vlso9DjMzDfMejvZVgzU+8axgixJQRBrZxquFJxP708vIHxANtg6JgU38rDdPMzW&#10;WBg38pGGMlQiQtgXqKAOoSuk9Lomiz5xHXH0vlxvMUTZV9L0OEa4beUyTXNpseG4UGNH+5r0d3m1&#10;CvLp0C0+X2k53nU78OWeZYEypeaP0+4NRKAp/If/2h9GwfMqh9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ytv4xQAAANwAAAAPAAAAAAAAAAAAAAAAAJgCAABkcnMv&#10;ZG93bnJldi54bWxQSwUGAAAAAAQABAD1AAAAigMAAAAA&#10;" filled="f" stroked="f">
                <v:textbox style="mso-fit-shape-to-text:t" inset="0,0,0,0">
                  <w:txbxContent>
                    <w:p w14:paraId="7673B3D4" w14:textId="77777777" w:rsidR="002D3802" w:rsidRPr="00EB01AE" w:rsidRDefault="002D3802" w:rsidP="002D3802">
                      <w:pPr>
                        <w:pStyle w:val="Infotextfooter"/>
                        <w:rPr>
                          <w:lang w:val="en-US"/>
                        </w:rPr>
                      </w:pPr>
                      <w:r>
                        <w:t>info@cmszp.cz</w:t>
                      </w:r>
                    </w:p>
                  </w:txbxContent>
                </v:textbox>
              </v:shape>
              <v:shape id="text web" o:spid="_x0000_s1042" type="#_x0000_t202" style="position:absolute;left:51430;width:9335;height:1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+Y8QA&#10;AADcAAAADwAAAGRycy9kb3ducmV2LnhtbESPT4vCMBTE7wt+h/AEL4umdVn/VKOIuCB7W/Xi7dE8&#10;22LzUprYVj+9EYQ9DjPzG2a57kwpGqpdYVlBPIpAEKdWF5wpOB1/hjMQziNrLC2Tgjs5WK96H0tM&#10;tG35j5qDz0SAsEtQQe59lUjp0pwMupGtiIN3sbVBH2SdSV1jG+CmlOMomkiDBYeFHCva5pReDzej&#10;YNLtqs/fOY3bR1o2fH7EsadYqUG/2yxAeOr8f/jd3msFX99Te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GfmPEAAAA3AAAAA8AAAAAAAAAAAAAAAAAmAIAAGRycy9k&#10;b3ducmV2LnhtbFBLBQYAAAAABAAEAPUAAACJAwAAAAA=&#10;" filled="f" stroked="f">
                <v:textbox style="mso-fit-shape-to-text:t" inset="0,0,0,0">
                  <w:txbxContent>
                    <w:p w14:paraId="16424CCA" w14:textId="77777777" w:rsidR="002D3802" w:rsidRPr="005C1F4A" w:rsidRDefault="002D3802" w:rsidP="002D3802">
                      <w:pPr>
                        <w:pStyle w:val="Infotextfooter"/>
                      </w:pPr>
                      <w:r>
                        <w:rPr>
                          <w:lang w:val="en-US"/>
                        </w:rPr>
                        <w:t>www.cmszp.cz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 w:rsidR="001B76F5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32992" behindDoc="0" locked="1" layoutInCell="1" allowOverlap="1" wp14:anchorId="57E7D53B" wp14:editId="73EC2D9E">
              <wp:simplePos x="0" y="0"/>
              <wp:positionH relativeFrom="page">
                <wp:posOffset>6556375</wp:posOffset>
              </wp:positionH>
              <wp:positionV relativeFrom="page">
                <wp:posOffset>9746615</wp:posOffset>
              </wp:positionV>
              <wp:extent cx="203200" cy="213995"/>
              <wp:effectExtent l="0" t="0" r="6350" b="14605"/>
              <wp:wrapNone/>
              <wp:docPr id="349" name="pagenum arrow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200" cy="213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0E1EB8" w14:textId="77777777" w:rsidR="001B76F5" w:rsidRPr="009247DC" w:rsidRDefault="001B76F5" w:rsidP="001B76F5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/>
                              <w:color w:val="778C18" w:themeColor="accent1"/>
                              <w:sz w:val="26"/>
                              <w:szCs w:val="26"/>
                            </w:rPr>
                          </w:pPr>
                          <w:r w:rsidRPr="009247DC">
                            <w:rPr>
                              <w:rFonts w:asciiTheme="majorHAnsi" w:hAnsiTheme="majorHAnsi"/>
                              <w:color w:val="778C18" w:themeColor="accent1"/>
                              <w:sz w:val="26"/>
                              <w:szCs w:val="26"/>
                            </w:rPr>
                            <w:t>↓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E7D53B" id="_x0000_s1043" type="#_x0000_t202" style="position:absolute;margin-left:516.25pt;margin-top:767.45pt;width:16pt;height:16.85pt;z-index: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" filled="f" stroked="f" strokeweight=".5pt">
              <v:textbox style="mso-fit-shape-to-text:t" inset="0,0,0,0">
                <w:txbxContent>
                  <w:p w14:paraId="7C0E1EB8" w14:textId="77777777" w:rsidR="001B76F5" w:rsidRPr="009247DC" w:rsidRDefault="001B76F5" w:rsidP="001B76F5">
                    <w:pPr>
                      <w:spacing w:after="0" w:line="240" w:lineRule="auto"/>
                      <w:jc w:val="center"/>
                      <w:rPr>
                        <w:rFonts w:asciiTheme="majorHAnsi" w:hAnsiTheme="majorHAnsi"/>
                        <w:color w:val="778C18" w:themeColor="accent1"/>
                        <w:sz w:val="26"/>
                        <w:szCs w:val="26"/>
                      </w:rPr>
                    </w:pPr>
                    <w:r w:rsidRPr="009247DC">
                      <w:rPr>
                        <w:rFonts w:asciiTheme="majorHAnsi" w:hAnsiTheme="majorHAnsi"/>
                        <w:color w:val="778C18" w:themeColor="accent1"/>
                        <w:sz w:val="26"/>
                        <w:szCs w:val="26"/>
                      </w:rPr>
                      <w:t>↓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1B76F5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30944" behindDoc="0" locked="1" layoutInCell="1" allowOverlap="1" wp14:anchorId="469F09E6" wp14:editId="5E4B8E00">
              <wp:simplePos x="0" y="0"/>
              <wp:positionH relativeFrom="page">
                <wp:posOffset>6495415</wp:posOffset>
              </wp:positionH>
              <wp:positionV relativeFrom="page">
                <wp:posOffset>9714230</wp:posOffset>
              </wp:positionV>
              <wp:extent cx="324000" cy="288000"/>
              <wp:effectExtent l="0" t="0" r="0" b="0"/>
              <wp:wrapNone/>
              <wp:docPr id="348" name="pagenum are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4000" cy="2880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oval w14:anchorId="4D69EE89" id="pagenum area" o:spid="_x0000_s1026" style="position:absolute;margin-left:511.45pt;margin-top:764.9pt;width:25.5pt;height:22.7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" fillcolor="white [3212]" stroked="f" strokeweight="2pt">
              <w10:wrap anchorx="page" anchory="page"/>
              <w10:anchorlock/>
            </v:oval>
          </w:pict>
        </mc:Fallback>
      </mc:AlternateContent>
    </w:r>
    <w:r w:rsidR="001B76F5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20704" behindDoc="1" locked="1" layoutInCell="1" allowOverlap="1" wp14:anchorId="139380DA" wp14:editId="1CC2DF6C">
              <wp:simplePos x="0" y="0"/>
              <wp:positionH relativeFrom="page">
                <wp:posOffset>-14605</wp:posOffset>
              </wp:positionH>
              <wp:positionV relativeFrom="page">
                <wp:posOffset>9850755</wp:posOffset>
              </wp:positionV>
              <wp:extent cx="7574400" cy="180000"/>
              <wp:effectExtent l="0" t="0" r="7620" b="10795"/>
              <wp:wrapNone/>
              <wp:docPr id="343" name="footer dot bor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74400" cy="18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C00B37" w14:textId="77777777" w:rsidR="001B76F5" w:rsidRPr="00B56ED0" w:rsidRDefault="001B76F5" w:rsidP="001B76F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80" w:lineRule="exact"/>
                            <w:jc w:val="right"/>
                            <w:rPr>
                              <w:rFonts w:ascii="Blogger Sans Medium" w:hAnsi="Blogger Sans Medium" w:cs="Blogger Sans Medium"/>
                              <w:color w:val="E0DFDB"/>
                              <w:spacing w:val="-50"/>
                              <w:sz w:val="52"/>
                              <w:szCs w:val="52"/>
                            </w:rPr>
                          </w:pPr>
                          <w:r w:rsidRPr="00B56ED0">
                            <w:rPr>
                              <w:rFonts w:ascii="Blogger Sans Medium" w:hAnsi="Blogger Sans Medium" w:cs="Blogger Sans Medium"/>
                              <w:color w:val="E0DFDB"/>
                              <w:spacing w:val="-50"/>
                              <w:sz w:val="52"/>
                              <w:szCs w:val="52"/>
                            </w:rPr>
                            <w:t>································································································································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9380DA" id="_x0000_s1044" type="#_x0000_t202" style="position:absolute;margin-left:-1.15pt;margin-top:775.65pt;width:596.4pt;height:14.1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" filled="f" stroked="f" strokeweight=".5pt">
              <v:textbox inset="0,0,0,0">
                <w:txbxContent>
                  <w:p w14:paraId="31C00B37" w14:textId="77777777" w:rsidR="001B76F5" w:rsidRPr="00B56ED0" w:rsidRDefault="001B76F5" w:rsidP="001B76F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80" w:lineRule="exact"/>
                      <w:jc w:val="right"/>
                      <w:rPr>
                        <w:rFonts w:ascii="Blogger Sans Medium" w:hAnsi="Blogger Sans Medium" w:cs="Blogger Sans Medium"/>
                        <w:color w:val="E0DFDB"/>
                        <w:spacing w:val="-50"/>
                        <w:sz w:val="52"/>
                        <w:szCs w:val="52"/>
                      </w:rPr>
                    </w:pPr>
                    <w:r w:rsidRPr="00B56ED0">
                      <w:rPr>
                        <w:rFonts w:ascii="Blogger Sans Medium" w:hAnsi="Blogger Sans Medium" w:cs="Blogger Sans Medium"/>
                        <w:color w:val="E0DFDB"/>
                        <w:spacing w:val="-50"/>
                        <w:sz w:val="52"/>
                        <w:szCs w:val="52"/>
                      </w:rPr>
                      <w:t>································································································································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1B76F5"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718656" behindDoc="1" locked="1" layoutInCell="1" allowOverlap="1" wp14:anchorId="7B01FCDC" wp14:editId="164E80D5">
              <wp:simplePos x="0" y="0"/>
              <wp:positionH relativeFrom="page">
                <wp:posOffset>0</wp:posOffset>
              </wp:positionH>
              <wp:positionV relativeFrom="page">
                <wp:posOffset>9904730</wp:posOffset>
              </wp:positionV>
              <wp:extent cx="7567200" cy="792000"/>
              <wp:effectExtent l="0" t="0" r="0" b="8255"/>
              <wp:wrapNone/>
              <wp:docPr id="332" name="footer gfx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7200" cy="792000"/>
                        <a:chOff x="0" y="0"/>
                        <a:chExt cx="7567200" cy="792000"/>
                      </a:xfrm>
                    </wpg:grpSpPr>
                    <wps:wsp>
                      <wps:cNvPr id="333" name="footer area"/>
                      <wps:cNvSpPr/>
                      <wps:spPr>
                        <a:xfrm>
                          <a:off x="0" y="0"/>
                          <a:ext cx="7567200" cy="792000"/>
                        </a:xfrm>
                        <a:prstGeom prst="rect">
                          <a:avLst/>
                        </a:prstGeom>
                        <a:solidFill>
                          <a:srgbClr val="E0DFD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34" name="footer bars"/>
                      <wpg:cNvGrpSpPr/>
                      <wpg:grpSpPr>
                        <a:xfrm>
                          <a:off x="1800225" y="676275"/>
                          <a:ext cx="5216400" cy="115200"/>
                          <a:chOff x="0" y="0"/>
                          <a:chExt cx="5215425" cy="115200"/>
                        </a:xfrm>
                      </wpg:grpSpPr>
                      <wps:wsp>
                        <wps:cNvPr id="335" name="bar green"/>
                        <wps:cNvSpPr/>
                        <wps:spPr>
                          <a:xfrm>
                            <a:off x="1714500" y="0"/>
                            <a:ext cx="1800000" cy="1152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bar brown"/>
                        <wps:cNvSpPr/>
                        <wps:spPr>
                          <a:xfrm>
                            <a:off x="0" y="0"/>
                            <a:ext cx="1738800" cy="1152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bar brown"/>
                        <wps:cNvSpPr/>
                        <wps:spPr>
                          <a:xfrm>
                            <a:off x="3476625" y="0"/>
                            <a:ext cx="1738800" cy="1152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338" name="ico ad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6800" y="228600"/>
                          <a:ext cx="219075" cy="2190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9" name="ico num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14575" y="228600"/>
                          <a:ext cx="219075" cy="2190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0" name="ico tel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05225" y="228600"/>
                          <a:ext cx="219075" cy="2190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1" name="ico env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38725" y="228600"/>
                          <a:ext cx="219075" cy="2190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2" name="ico web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10300" y="228600"/>
                          <a:ext cx="219075" cy="2190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9E65756" id="footer gfx" o:spid="_x0000_s1026" style="position:absolute;margin-left:0;margin-top:779.9pt;width:595.85pt;height:62.35pt;z-index:-251597824;mso-position-horizontal-relative:page;mso-position-vertical-relative:page;mso-width-relative:margin;mso-height-relative:margin" coordsize="75672,79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">
              <v:rect id="footer area" o:spid="_x0000_s1027" style="position:absolute;width:75672;height:7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N+pMMA&#10;AADcAAAADwAAAGRycy9kb3ducmV2LnhtbESP0YrCMBRE3xf8h3AFX0RTLbtINYouij7uVj/g2lzb&#10;anPTbaLWvzeCsI/DzJxhZovWVOJGjSstKxgNIxDEmdUl5woO+81gAsJ5ZI2VZVLwIAeLeedjhom2&#10;d/6lW+pzESDsElRQeF8nUrqsIINuaGvi4J1sY9AH2eRSN3gPcFPJcRR9SYMlh4UCa/ouKLukV6Pg&#10;88zbVTWelAf8+Uvb0XEt+8u1Ur1uu5yC8NT6//C7vdMK4jiG15l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N+pMMAAADcAAAADwAAAAAAAAAAAAAAAACYAgAAZHJzL2Rv&#10;d25yZXYueG1sUEsFBgAAAAAEAAQA9QAAAIgDAAAAAA==&#10;" fillcolor="#e0dfdb" stroked="f" strokeweight="2pt"/>
              <v:group id="footer bars" o:spid="_x0000_s1028" style="position:absolute;left:18002;top:6762;width:52164;height:1152" coordsize="52154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<v:rect id="bar green" o:spid="_x0000_s1029" style="position:absolute;left:17145;width:18000;height:1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Cd8UA&#10;AADcAAAADwAAAGRycy9kb3ducmV2LnhtbESPQWsCMRSE70L/Q3hCb5q1opTVKLZQ6dFaKfX22Dw3&#10;i5uXsMm6a3+9KQgeh5n5hlmue1uLCzWhcqxgMs5AEBdOV1wqOHx/jF5BhIissXZMCq4UYL16Giwx&#10;167jL7rsYykShEOOCkyMPpcyFIYshrHzxMk7ucZiTLIppW6wS3Bby5csm0uLFacFg57eDRXnfWsV&#10;+O1hdzyZN9/Nrz+zbV+2v39Vq9TzsN8sQETq4yN8b39qBdPpDP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2cJ3xQAAANwAAAAPAAAAAAAAAAAAAAAAAJgCAABkcnMv&#10;ZG93bnJldi54bWxQSwUGAAAAAAQABAD1AAAAigMAAAAA&#10;" fillcolor="#778c18 [3204]" stroked="f" strokeweight="2pt"/>
                <v:rect id="bar brown" o:spid="_x0000_s1030" style="position:absolute;width:17388;height:1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5/ncIA&#10;AADcAAAADwAAAGRycy9kb3ducmV2LnhtbESP3YrCMBSE7xd8h3AE79bUH1SqUUQQeyGC7j7AoTk2&#10;xeSkNFG7b78RBC+HmfmGWW06Z8WD2lB7VjAaZiCIS69rrhT8/uy/FyBCRNZoPZOCPwqwWfe+Vphr&#10;/+QzPS6xEgnCIUcFJsYmlzKUhhyGoW+Ik3f1rcOYZFtJ3eIzwZ2V4yybSYc1pwWDDe0MlbfL3Smw&#10;Gd5pfl6cruZQ8XwaCnu8FUoN+t12CSJSFz/hd7vQCiaTGb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n+dwgAAANwAAAAPAAAAAAAAAAAAAAAAAJgCAABkcnMvZG93&#10;bnJldi54bWxQSwUGAAAAAAQABAD1AAAAhwMAAAAA&#10;" fillcolor="#743 [3205]" stroked="f" strokeweight="2pt"/>
                <v:rect id="bar brown" o:spid="_x0000_s1031" style="position:absolute;left:34766;width:17388;height:1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aBsIA&#10;AADcAAAADwAAAGRycy9kb3ducmV2LnhtbESP3YrCMBSE74V9h3AE7zRVl61UoyyC2ItlwZ8HODTH&#10;ppiclCZqffvNguDlMDPfMKtN76y4UxcazwqmkwwEceV1w7WC82k3XoAIEVmj9UwKnhRgs/4YrLDQ&#10;/sEHuh9jLRKEQ4EKTIxtIWWoDDkME98SJ+/iO4cxya6WusNHgjsrZ1n2JR02nBYMtrQ1VF2PN6fA&#10;Znij/LD4vZh9zflnKO3PtVRqNOy/lyAi9fEdfrVLrWA+z+H/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toGwgAAANwAAAAPAAAAAAAAAAAAAAAAAJgCAABkcnMvZG93&#10;bnJldi54bWxQSwUGAAAAAAQABAD1AAAAhwMAAAAA&#10;" fillcolor="#743 [3205]" stroked="f" strokeweight="2pt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co adr" o:spid="_x0000_s1032" type="#_x0000_t75" style="position:absolute;left:10668;top:2286;width:2190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lK9HBAAAA3AAAAA8AAABkcnMvZG93bnJldi54bWxET89rwjAUvg/8H8IbeJGZzsKQapQ5Num1&#10;bsKOj+bZFpOX0MS27q9fDoMdP77f2/1kjRioD51jBc/LDARx7XTHjYKvz4+nNYgQkTUax6TgTgH2&#10;u9nDFgvtRq5oOMVGpBAOBSpoY/SFlKFuyWJYOk+cuIvrLcYE+0bqHscUbo1cZdmLtNhxamjR01tL&#10;9fV0swr8e/mN+maOdjpfyh+zOHi7qJSaP06vGxCRpvgv/nOXWkGep7XpTDoC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lK9HBAAAA3AAAAA8AAAAAAAAAAAAAAAAAnwIA&#10;AGRycy9kb3ducmV2LnhtbFBLBQYAAAAABAAEAPcAAACNAwAAAAA=&#10;">
                <v:imagedata r:id="rId6" o:title=""/>
                <v:path arrowok="t"/>
              </v:shape>
              <v:shape id="ico num" o:spid="_x0000_s1033" type="#_x0000_t75" style="position:absolute;left:23145;top:2286;width:2191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afx/FAAAA3AAAAA8AAABkcnMvZG93bnJldi54bWxEj0FrwkAUhO9C/8PyCt50E4OlRlcpiqCX&#10;Qq1QvD2yz2xo9m3IbjT667uC0OMwM98wi1Vva3Gh1leOFaTjBARx4XTFpYLj93b0DsIHZI21Y1Jw&#10;Iw+r5ctggbl2V/6iyyGUIkLY56jAhNDkUvrCkEU/dg1x9M6utRiibEupW7xGuK3lJEnepMWK44LB&#10;htaGit9DZxXU+z58TrNqn94nqdm4Lvk5dUelhq/9xxxEoD78h5/tnVaQZTN4nI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Gn8fxQAAANwAAAAPAAAAAAAAAAAAAAAA&#10;AJ8CAABkcnMvZG93bnJldi54bWxQSwUGAAAAAAQABAD3AAAAkQMAAAAA&#10;">
                <v:imagedata r:id="rId7" o:title=""/>
                <v:path arrowok="t"/>
              </v:shape>
              <v:shape id="ico tel" o:spid="_x0000_s1034" type="#_x0000_t75" style="position:absolute;left:37052;top:2286;width:2191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irRbBAAAA3AAAAA8AAABkcnMvZG93bnJldi54bWxET8uKwjAU3QvzD+EOuNN0HNGhmkpHEEQU&#10;fMwHXJvbBzY3pcnY+vdmIbg8nPdy1Zta3Kl1lWUFX+MIBHFmdcWFgr/LZvQDwnlkjbVlUvAgB6vk&#10;Y7DEWNuOT3Q/+0KEEHYxKii9b2IpXVaSQTe2DXHgctsa9AG2hdQtdiHc1HISRTNpsOLQUGJD65Ky&#10;2/nfKGjSI8tdmu6nuT7Mt5tZ93u9FkoNP/t0AcJT79/il3urFXxPw/xwJhwBmT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irRbBAAAA3AAAAA8AAAAAAAAAAAAAAAAAnwIA&#10;AGRycy9kb3ducmV2LnhtbFBLBQYAAAAABAAEAPcAAACNAwAAAAA=&#10;">
                <v:imagedata r:id="rId8" o:title=""/>
                <v:path arrowok="t"/>
              </v:shape>
              <v:shape id="ico env" o:spid="_x0000_s1035" type="#_x0000_t75" style="position:absolute;left:50387;top:2286;width:2191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ZC2rEAAAA3AAAAA8AAABkcnMvZG93bnJldi54bWxEj8FqwzAQRO+B/oPYQm+xHDeE4FoJScCQ&#10;W6mTtNfF2tpurZWxFEf9+ypQ6HGYnTc7xTaYXkw0us6ygkWSgiCure64UXA+lfM1COeRNfaWScEP&#10;OdhuHmYF5tre+I2myjciQtjlqKD1fsildHVLBl1iB+LofdrRoI9ybKQe8RbhppdZmq6kwY5jQ4sD&#10;HVqqv6uriW+g23+F9HXXf1RY1tq/h0uZKfX0GHYvIDwF/3/8lz5qBc/LBdzHRAL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ZC2rEAAAA3AAAAA8AAAAAAAAAAAAAAAAA&#10;nwIAAGRycy9kb3ducmV2LnhtbFBLBQYAAAAABAAEAPcAAACQAwAAAAA=&#10;">
                <v:imagedata r:id="rId9" o:title=""/>
                <v:path arrowok="t"/>
              </v:shape>
              <v:shape id="ico web" o:spid="_x0000_s1036" type="#_x0000_t75" style="position:absolute;left:62103;top:2286;width:2190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7wlTDAAAA3AAAAA8AAABkcnMvZG93bnJldi54bWxEj0FrAjEUhO8F/0N4Qm+a1VaRrVFEsXhS&#10;3Nb7Y/Pc3bp5WZOo6783gtDjMDPfMNN5a2pxJecrywoG/QQEcW51xYWC3591bwLCB2SNtWVScCcP&#10;81nnbYqptjfe0zULhYgQ9ikqKENoUil9XpJB37cNcfSO1hkMUbpCaoe3CDe1HCbJWBqsOC6U2NCy&#10;pPyUXYyC3SbbLo/n78PqwoPzX9b4kWtzpd677eILRKA2/Idf7Y1W8PE5hOeZeAT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nvCVMMAAADcAAAADwAAAAAAAAAAAAAAAACf&#10;AgAAZHJzL2Rvd25yZXYueG1sUEsFBgAAAAAEAAQA9wAAAI8DAAAAAA==&#10;">
                <v:imagedata r:id="rId10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0906B8" w14:textId="77777777" w:rsidR="00554E77" w:rsidRDefault="00554E77" w:rsidP="00C755B8">
      <w:pPr>
        <w:spacing w:after="0" w:line="240" w:lineRule="auto"/>
      </w:pPr>
      <w:r>
        <w:separator/>
      </w:r>
    </w:p>
  </w:footnote>
  <w:footnote w:type="continuationSeparator" w:id="0">
    <w:p w14:paraId="723BC573" w14:textId="77777777" w:rsidR="00554E77" w:rsidRDefault="00554E77" w:rsidP="00C755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E83E98" w14:textId="77777777" w:rsidR="00C755B8" w:rsidRDefault="0029414C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713536" behindDoc="0" locked="1" layoutInCell="1" allowOverlap="1" wp14:anchorId="1F2D34D9" wp14:editId="24512261">
              <wp:simplePos x="0" y="0"/>
              <wp:positionH relativeFrom="page">
                <wp:posOffset>1036955</wp:posOffset>
              </wp:positionH>
              <wp:positionV relativeFrom="page">
                <wp:posOffset>532765</wp:posOffset>
              </wp:positionV>
              <wp:extent cx="1742400" cy="694800"/>
              <wp:effectExtent l="0" t="0" r="0" b="0"/>
              <wp:wrapNone/>
              <wp:docPr id="319" name="log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42400" cy="694800"/>
                        <a:chOff x="0" y="0"/>
                        <a:chExt cx="1743075" cy="695325"/>
                      </a:xfrm>
                    </wpg:grpSpPr>
                    <pic:pic xmlns:pic="http://schemas.openxmlformats.org/drawingml/2006/picture">
                      <pic:nvPicPr>
                        <pic:cNvPr id="308" name="img logo symbol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695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6" name="img logo typ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42950" y="28575"/>
                          <a:ext cx="1000125" cy="6000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A97DF74" id="logo" o:spid="_x0000_s1026" style="position:absolute;margin-left:81.65pt;margin-top:41.95pt;width:137.2pt;height:54.7pt;z-index:251713536;mso-position-horizontal-relative:page;mso-position-vertical-relative:page;mso-width-relative:margin;mso-height-relative:margin" coordsize="17430,69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g logo symbol" o:spid="_x0000_s1027" type="#_x0000_t75" style="position:absolute;width:6953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kKk3FAAAA3AAAAA8AAABkcnMvZG93bnJldi54bWxET8tqwkAU3Rf6D8MtuJE68UFrYyYigiBV&#10;aRtddHnJXJNg5k7IjCbt13cWQpeH806WvanFjVpXWVYwHkUgiHOrKy4UnI6b5zkI55E11pZJwQ85&#10;WKaPDwnG2nb8RbfMFyKEsItRQel9E0vp8pIMupFtiAN3tq1BH2BbSN1iF8JNLSdR9CINVhwaSmxo&#10;XVJ+ya5GQb2T3duef9enQ5W/zr6HH5+rd6nU4KlfLUB46v2/+O7eagXTKKwNZ8IRk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ZCpNxQAAANwAAAAPAAAAAAAAAAAAAAAA&#10;AJ8CAABkcnMvZG93bnJldi54bWxQSwUGAAAAAAQABAD3AAAAkQMAAAAA&#10;">
                <v:imagedata r:id="rId3" o:title=""/>
                <v:path arrowok="t"/>
              </v:shape>
              <v:shape id="img logo type" o:spid="_x0000_s1028" type="#_x0000_t75" style="position:absolute;left:7429;top:285;width:10001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rDKXDAAAA3AAAAA8AAABkcnMvZG93bnJldi54bWxEj0FrwkAUhO8F/8PyhN7qRguiqauoYOu1&#10;sdAeH9lnEsy+DbtPTfvr3YLgcZiZb5jFqnetulCIjWcD41EGirj0tuHKwNdh9zIDFQXZYuuZDPxS&#10;hNVy8LTA3Porf9KlkEolCMccDdQiXa51LGtyGEe+I07e0QeHkmSotA14TXDX6kmWTbXDhtNCjR1t&#10;aypPxdkZkBi+Y/u3qcrdfP4xfpdmVvxsjXke9us3UEK9PML39t4aeM2m8H8mHQG9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isMpcMAAADcAAAADwAAAAAAAAAAAAAAAACf&#10;AgAAZHJzL2Rvd25yZXYueG1sUEsFBgAAAAAEAAQA9wAAAI8DAAAAAA=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  <w:r w:rsidR="0099763A">
      <w:rPr>
        <w:noProof/>
        <w:lang w:eastAsia="cs-CZ"/>
      </w:rPr>
      <w:drawing>
        <wp:anchor distT="0" distB="0" distL="114300" distR="114300" simplePos="0" relativeHeight="251688702" behindDoc="1" locked="1" layoutInCell="1" allowOverlap="1" wp14:anchorId="57A0A9E5" wp14:editId="49A29B0B">
          <wp:simplePos x="0" y="0"/>
          <wp:positionH relativeFrom="page">
            <wp:posOffset>5883275</wp:posOffset>
          </wp:positionH>
          <wp:positionV relativeFrom="page">
            <wp:align>top</wp:align>
          </wp:positionV>
          <wp:extent cx="1688400" cy="1609200"/>
          <wp:effectExtent l="0" t="0" r="7620" b="0"/>
          <wp:wrapNone/>
          <wp:docPr id="309" name="img de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_decor.em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8400" cy="160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CF2CE" w14:textId="77777777" w:rsidR="002B21C2" w:rsidRDefault="002D3802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737088" behindDoc="0" locked="1" layoutInCell="1" allowOverlap="1" wp14:anchorId="1103E1CD" wp14:editId="5CFA2DE4">
              <wp:simplePos x="0" y="0"/>
              <wp:positionH relativeFrom="page">
                <wp:posOffset>1036955</wp:posOffset>
              </wp:positionH>
              <wp:positionV relativeFrom="page">
                <wp:posOffset>532765</wp:posOffset>
              </wp:positionV>
              <wp:extent cx="1742400" cy="694800"/>
              <wp:effectExtent l="0" t="0" r="0" b="0"/>
              <wp:wrapNone/>
              <wp:docPr id="358" name="log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42400" cy="694800"/>
                        <a:chOff x="0" y="0"/>
                        <a:chExt cx="1743075" cy="695325"/>
                      </a:xfrm>
                    </wpg:grpSpPr>
                    <pic:pic xmlns:pic="http://schemas.openxmlformats.org/drawingml/2006/picture">
                      <pic:nvPicPr>
                        <pic:cNvPr id="359" name="img logo symbol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695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0" name="img logo typ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42950" y="28575"/>
                          <a:ext cx="1000125" cy="6000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7057EA4" id="logo" o:spid="_x0000_s1026" style="position:absolute;margin-left:81.65pt;margin-top:41.95pt;width:137.2pt;height:54.7pt;z-index:251737088;mso-position-horizontal-relative:page;mso-position-vertical-relative:page;mso-width-relative:margin;mso-height-relative:margin" coordsize="17430,69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g logo symbol" o:spid="_x0000_s1027" type="#_x0000_t75" style="position:absolute;width:6953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boMvHAAAA3AAAAA8AAABkcnMvZG93bnJldi54bWxEj1trwkAUhN8L/Q/LKfgiutG2XqKriCCU&#10;WvH64OMhe0yC2bMhu5q0v75bEPo4zMw3zHTemELcqXK5ZQW9bgSCOLE651TB6bjqjEA4j6yxsEwK&#10;vsnBfPb8NMVY25r3dD/4VAQIuxgVZN6XsZQuycig69qSOHgXWxn0QVap1BXWAW4K2Y+igTSYc1jI&#10;sKRlRsn1cDMKirWsx1/8szxt8mT4dm5vd4tPqVTrpVlMQHhq/H/40f7QCl7fx/B3JhwBO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boMvHAAAA3AAAAA8AAAAAAAAAAAAA&#10;AAAAnwIAAGRycy9kb3ducmV2LnhtbFBLBQYAAAAABAAEAPcAAACTAwAAAAA=&#10;">
                <v:imagedata r:id="rId3" o:title=""/>
                <v:path arrowok="t"/>
              </v:shape>
              <v:shape id="img logo type" o:spid="_x0000_s1028" type="#_x0000_t75" style="position:absolute;left:7429;top:285;width:10001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R1OrAAAAA3AAAAA8AAABkcnMvZG93bnJldi54bWxET01rwkAQvQv+h2WE3nSjBdHoKlWw7dUo&#10;tMchOyah2dmwO9XUX+8eCh4f73u97V2rrhRi49nAdJKBIi69bbgycD4dxgtQUZAttp7JwB9F2G6G&#10;gzXm1t/4SNdCKpVCOOZooBbpcq1jWZPDOPEdceIuPjiUBEOlbcBbCnetnmXZXDtsODXU2NG+pvKn&#10;+HUGJIav2N53VXlYLj+m79Isiu+9MS+j/m0FSqiXp/jf/WkNvM7T/HQmHQG9e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1HU6sAAAADcAAAADwAAAAAAAAAAAAAAAACfAgAA&#10;ZHJzL2Rvd25yZXYueG1sUEsFBgAAAAAEAAQA9wAAAIwDAAAAAA=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  <w:r w:rsidR="001B76F5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28896" behindDoc="0" locked="1" layoutInCell="1" allowOverlap="1" wp14:anchorId="04BF7B6B" wp14:editId="40EE6773">
              <wp:simplePos x="0" y="0"/>
              <wp:positionH relativeFrom="page">
                <wp:posOffset>1368425</wp:posOffset>
              </wp:positionH>
              <wp:positionV relativeFrom="page">
                <wp:posOffset>1638300</wp:posOffset>
              </wp:positionV>
              <wp:extent cx="360000" cy="954000"/>
              <wp:effectExtent l="0" t="0" r="2540" b="0"/>
              <wp:wrapNone/>
              <wp:docPr id="347" name="info label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00" cy="95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E34107" w14:textId="77777777" w:rsidR="001B76F5" w:rsidRDefault="001B76F5" w:rsidP="001B76F5">
                          <w:pPr>
                            <w:pStyle w:val="Infotextlabels"/>
                          </w:pPr>
                          <w:r>
                            <w:t>MÍSTO</w:t>
                          </w:r>
                        </w:p>
                        <w:p w14:paraId="7E427E82" w14:textId="77777777" w:rsidR="001B76F5" w:rsidRDefault="001B76F5" w:rsidP="001B76F5">
                          <w:pPr>
                            <w:pStyle w:val="Infotextlabels"/>
                          </w:pPr>
                          <w:r>
                            <w:t>DATUM</w:t>
                          </w:r>
                        </w:p>
                        <w:p w14:paraId="57FC40AE" w14:textId="77777777" w:rsidR="001B76F5" w:rsidRDefault="001B76F5" w:rsidP="001B76F5">
                          <w:pPr>
                            <w:pStyle w:val="Infotextlabels"/>
                          </w:pPr>
                          <w:r>
                            <w:t>KONTAKT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BF7B6B" id="_x0000_t202" coordsize="21600,21600" o:spt="202" path="m,l,21600r21600,l21600,xe">
              <v:stroke joinstyle="miter"/>
              <v:path gradientshapeok="t" o:connecttype="rect"/>
            </v:shapetype>
            <v:shape id="info labels" o:spid="_x0000_s1036" type="#_x0000_t202" style="position:absolute;margin-left:107.75pt;margin-top:129pt;width:28.35pt;height:75.1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" filled="f" stroked="f">
              <v:textbox inset="0,0,0,0">
                <w:txbxContent>
                  <w:p w14:paraId="59E34107" w14:textId="77777777" w:rsidR="001B76F5" w:rsidRDefault="001B76F5" w:rsidP="001B76F5">
                    <w:pPr>
                      <w:pStyle w:val="Infotextlabels"/>
                    </w:pPr>
                    <w:r>
                      <w:t>MÍSTO</w:t>
                    </w:r>
                  </w:p>
                  <w:p w14:paraId="7E427E82" w14:textId="77777777" w:rsidR="001B76F5" w:rsidRDefault="001B76F5" w:rsidP="001B76F5">
                    <w:pPr>
                      <w:pStyle w:val="Infotextlabels"/>
                    </w:pPr>
                    <w:r>
                      <w:t>DATUM</w:t>
                    </w:r>
                  </w:p>
                  <w:p w14:paraId="57FC40AE" w14:textId="77777777" w:rsidR="001B76F5" w:rsidRDefault="001B76F5" w:rsidP="001B76F5">
                    <w:pPr>
                      <w:pStyle w:val="Infotextlabels"/>
                    </w:pPr>
                    <w:r>
                      <w:t>KONTAKT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1B76F5" w:rsidRPr="00977D47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26848" behindDoc="1" locked="1" layoutInCell="1" allowOverlap="1" wp14:anchorId="15038DBB" wp14:editId="44610870">
              <wp:simplePos x="0" y="0"/>
              <wp:positionH relativeFrom="page">
                <wp:posOffset>1368425</wp:posOffset>
              </wp:positionH>
              <wp:positionV relativeFrom="page">
                <wp:posOffset>1828800</wp:posOffset>
              </wp:positionV>
              <wp:extent cx="1692000" cy="0"/>
              <wp:effectExtent l="0" t="0" r="22860" b="19050"/>
              <wp:wrapNone/>
              <wp:docPr id="346" name="info li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692000" cy="0"/>
                      </a:xfrm>
                      <a:prstGeom prst="line">
                        <a:avLst/>
                      </a:prstGeom>
                      <a:noFill/>
                      <a:ln w="5080" cap="flat" cmpd="sng" algn="ctr">
                        <a:solidFill>
                          <a:srgbClr val="969696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4830770" id="info line 1" o:spid="_x0000_s1026" style="position:absolute;z-index:-2515896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07.75pt,2in" to="241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" strokecolor="#969696" strokeweight=".4pt">
              <w10:wrap anchorx="page" anchory="page"/>
              <w10:anchorlock/>
            </v:line>
          </w:pict>
        </mc:Fallback>
      </mc:AlternateContent>
    </w:r>
    <w:r w:rsidR="001B76F5" w:rsidRPr="00977D47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24800" behindDoc="1" locked="1" layoutInCell="1" allowOverlap="1" wp14:anchorId="598D91CB" wp14:editId="271F022C">
              <wp:simplePos x="0" y="0"/>
              <wp:positionH relativeFrom="page">
                <wp:posOffset>1368425</wp:posOffset>
              </wp:positionH>
              <wp:positionV relativeFrom="page">
                <wp:posOffset>2131695</wp:posOffset>
              </wp:positionV>
              <wp:extent cx="1692000" cy="0"/>
              <wp:effectExtent l="0" t="0" r="22860" b="19050"/>
              <wp:wrapNone/>
              <wp:docPr id="345" name="info 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692000" cy="0"/>
                      </a:xfrm>
                      <a:prstGeom prst="line">
                        <a:avLst/>
                      </a:prstGeom>
                      <a:noFill/>
                      <a:ln w="5080" cap="flat" cmpd="sng" algn="ctr">
                        <a:solidFill>
                          <a:srgbClr val="969696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3D875C8" id="info line 2" o:spid="_x0000_s1026" style="position:absolute;z-index:-2515916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07.75pt,167.85pt" to="241pt,1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" strokecolor="#969696" strokeweight=".4pt">
              <w10:wrap anchorx="page" anchory="page"/>
              <w10:anchorlock/>
            </v:line>
          </w:pict>
        </mc:Fallback>
      </mc:AlternateContent>
    </w:r>
    <w:r w:rsidR="001B76F5">
      <w:rPr>
        <w:noProof/>
        <w:lang w:eastAsia="cs-CZ"/>
      </w:rPr>
      <w:drawing>
        <wp:anchor distT="0" distB="0" distL="114300" distR="114300" simplePos="0" relativeHeight="251722752" behindDoc="1" locked="1" layoutInCell="1" allowOverlap="1" wp14:anchorId="6BA31B43" wp14:editId="6B59CBE7">
          <wp:simplePos x="0" y="0"/>
          <wp:positionH relativeFrom="page">
            <wp:posOffset>5883275</wp:posOffset>
          </wp:positionH>
          <wp:positionV relativeFrom="page">
            <wp:align>top</wp:align>
          </wp:positionV>
          <wp:extent cx="1688400" cy="1609200"/>
          <wp:effectExtent l="0" t="0" r="7620" b="0"/>
          <wp:wrapNone/>
          <wp:docPr id="344" name="img de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_decor.em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8400" cy="160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4A37" w:rsidRPr="00894A37"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715584" behindDoc="1" locked="1" layoutInCell="1" allowOverlap="1" wp14:anchorId="6EF052C7" wp14:editId="14A491DC">
              <wp:simplePos x="0" y="0"/>
              <wp:positionH relativeFrom="page">
                <wp:posOffset>0</wp:posOffset>
              </wp:positionH>
              <wp:positionV relativeFrom="page">
                <wp:posOffset>3561080</wp:posOffset>
              </wp:positionV>
              <wp:extent cx="180000" cy="3564000"/>
              <wp:effectExtent l="0" t="0" r="10795" b="17780"/>
              <wp:wrapNone/>
              <wp:docPr id="322" name="fold mark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000" cy="3564000"/>
                        <a:chOff x="0" y="0"/>
                        <a:chExt cx="180000" cy="3562350"/>
                      </a:xfrm>
                    </wpg:grpSpPr>
                    <wps:wsp>
                      <wps:cNvPr id="323" name="fold mark 1"/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5080">
                          <a:solidFill>
                            <a:srgbClr val="DDDDD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24" name="fold mark 2"/>
                      <wps:cNvCnPr/>
                      <wps:spPr>
                        <a:xfrm>
                          <a:off x="0" y="3562350"/>
                          <a:ext cx="180000" cy="0"/>
                        </a:xfrm>
                        <a:prstGeom prst="line">
                          <a:avLst/>
                        </a:prstGeom>
                        <a:ln w="5080">
                          <a:solidFill>
                            <a:srgbClr val="DDDDD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2770893" id="fold marks" o:spid="_x0000_s1026" style="position:absolute;margin-left:0;margin-top:280.4pt;width:14.15pt;height:280.65pt;z-index:-251600896;mso-position-horizontal-relative:page;mso-position-vertical-relative:page;mso-width-relative:margin;mso-height-relative:margin" coordsize="1800,35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">
              <v:line id="fold mark 1" o:spid="_x0000_s1027" style="position:absolute;visibility:visible;mso-wrap-style:square" from="0,0" to="18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glmcQAAADcAAAADwAAAGRycy9kb3ducmV2LnhtbESP0WrCQBRE3wv+w3IF3+qmSak2dRVp&#10;EeqTRP2AS/Y2CWbvxt01Rr++Wyj4OMzMGWaxGkwrenK+sazgZZqAIC6tbrhScDxsnucgfEDW2Fom&#10;BTfysFqOnhaYa3vlgvp9qESEsM9RQR1Cl0vpy5oM+qntiKP3Y53BEKWrpHZ4jXDTyjRJ3qTBhuNC&#10;jR191lSe9hej4F46cznPTvi1Td9fi367w6zYKTUZD+sPEIGG8Aj/t7+1gizN4O9MP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SCWZxAAAANwAAAAPAAAAAAAAAAAA&#10;AAAAAKECAABkcnMvZG93bnJldi54bWxQSwUGAAAAAAQABAD5AAAAkgMAAAAA&#10;" strokecolor="#ddd" strokeweight=".4pt"/>
              <v:line id="fold mark 2" o:spid="_x0000_s1028" style="position:absolute;visibility:visible;mso-wrap-style:square" from="0,35623" to="1800,35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G97cQAAADcAAAADwAAAGRycy9kb3ducmV2LnhtbESP0WrCQBRE3wv+w3IF3+rGKK1GVymV&#10;Qn2SqB9wyV6TYPZu3F1j2q93hUIfh5k5w6w2vWlER87XlhVMxgkI4sLqmksFp+PX6xyED8gaG8uk&#10;4Ic8bNaDlxVm2t45p+4QShEh7DNUUIXQZlL6oiKDfmxb4uidrTMYonSl1A7vEW4amSbJmzRYc1yo&#10;sKXPiorL4WYU/BbO3K7vF9zu0sUs73Z7nOZ7pUbD/mMJIlAf/sN/7W+tYJrO4HkmHg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ob3txAAAANwAAAAPAAAAAAAAAAAA&#10;AAAAAKECAABkcnMvZG93bnJldi54bWxQSwUGAAAAAAQABAD5AAAAkgMAAAAA&#10;" strokecolor="#ddd" strokeweight=".4pt"/>
              <w10:wrap anchorx="page" anchory="page"/>
              <w10:anchorlock/>
            </v:group>
          </w:pict>
        </mc:Fallback>
      </mc:AlternateContent>
    </w:r>
    <w:r w:rsidR="00894A37" w:rsidRPr="00894A37"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716608" behindDoc="1" locked="1" layoutInCell="1" allowOverlap="1" wp14:anchorId="087C5840" wp14:editId="255252FD">
              <wp:simplePos x="0" y="0"/>
              <wp:positionH relativeFrom="page">
                <wp:posOffset>3780790</wp:posOffset>
              </wp:positionH>
              <wp:positionV relativeFrom="page">
                <wp:posOffset>1332230</wp:posOffset>
              </wp:positionV>
              <wp:extent cx="3243600" cy="1260000"/>
              <wp:effectExtent l="0" t="0" r="33020" b="16510"/>
              <wp:wrapNone/>
              <wp:docPr id="325" name="adr mark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43600" cy="1260000"/>
                        <a:chOff x="0" y="0"/>
                        <a:chExt cx="3241725" cy="1260525"/>
                      </a:xfrm>
                    </wpg:grpSpPr>
                    <wps:wsp>
                      <wps:cNvPr id="326" name="TLh line"/>
                      <wps:cNvCnPr/>
                      <wps:spPr>
                        <a:xfrm>
                          <a:off x="0" y="0"/>
                          <a:ext cx="108000" cy="0"/>
                        </a:xfrm>
                        <a:prstGeom prst="line">
                          <a:avLst/>
                        </a:prstGeom>
                        <a:ln w="5080">
                          <a:solidFill>
                            <a:srgbClr val="CCCC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27" name="BLh line"/>
                      <wps:cNvCnPr/>
                      <wps:spPr>
                        <a:xfrm>
                          <a:off x="0" y="1257300"/>
                          <a:ext cx="108000" cy="0"/>
                        </a:xfrm>
                        <a:prstGeom prst="line">
                          <a:avLst/>
                        </a:prstGeom>
                        <a:ln w="5080">
                          <a:solidFill>
                            <a:srgbClr val="CCCC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28" name="BRh line"/>
                      <wps:cNvCnPr/>
                      <wps:spPr>
                        <a:xfrm>
                          <a:off x="3133725" y="1257300"/>
                          <a:ext cx="108000" cy="0"/>
                        </a:xfrm>
                        <a:prstGeom prst="line">
                          <a:avLst/>
                        </a:prstGeom>
                        <a:ln w="5080">
                          <a:solidFill>
                            <a:srgbClr val="CCCC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29" name="TLv line"/>
                      <wps:cNvCnPr/>
                      <wps:spPr>
                        <a:xfrm>
                          <a:off x="0" y="0"/>
                          <a:ext cx="0" cy="108000"/>
                        </a:xfrm>
                        <a:prstGeom prst="line">
                          <a:avLst/>
                        </a:prstGeom>
                        <a:ln w="5080">
                          <a:solidFill>
                            <a:srgbClr val="CCCC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30" name="BLv line"/>
                      <wps:cNvCnPr/>
                      <wps:spPr>
                        <a:xfrm>
                          <a:off x="0" y="1152525"/>
                          <a:ext cx="0" cy="108000"/>
                        </a:xfrm>
                        <a:prstGeom prst="line">
                          <a:avLst/>
                        </a:prstGeom>
                        <a:ln w="5080">
                          <a:solidFill>
                            <a:srgbClr val="CCCC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31" name="BRv line"/>
                      <wps:cNvCnPr/>
                      <wps:spPr>
                        <a:xfrm>
                          <a:off x="3238500" y="1152525"/>
                          <a:ext cx="0" cy="108000"/>
                        </a:xfrm>
                        <a:prstGeom prst="line">
                          <a:avLst/>
                        </a:prstGeom>
                        <a:ln w="5080">
                          <a:solidFill>
                            <a:srgbClr val="CCCC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2361D25" id="adr marks" o:spid="_x0000_s1026" style="position:absolute;margin-left:297.7pt;margin-top:104.9pt;width:255.4pt;height:99.2pt;z-index:-251599872;mso-position-horizontal-relative:page;mso-position-vertical-relative:page;mso-width-relative:margin;mso-height-relative:margin" coordsize="32417,1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">
              <v:line id="TLh line" o:spid="_x0000_s1027" style="position:absolute;visibility:visible;mso-wrap-style:square" from="0,0" to="10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KFRsQAAADcAAAADwAAAGRycy9kb3ducmV2LnhtbESPQWvCQBSE74L/YXlCb7oxSpDUVURb&#10;8CaN5tDba/Y1CWbfht2txn/vFgo9DjPzDbPeDqYTN3K+taxgPktAEFdWt1wruJzfpysQPiBr7CyT&#10;ggd52G7GozXm2t75g25FqEWEsM9RQRNCn0vpq4YM+pntiaP3bZ3BEKWrpXZ4j3DTyTRJMmmw5bjQ&#10;YE/7hqpr8WMUtI/u7VQWh/3Co/xcZoNLXfml1Mtk2L2CCDSE//Bf+6gVLNIMfs/EIyA3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YoVGxAAAANwAAAAPAAAAAAAAAAAA&#10;AAAAAKECAABkcnMvZG93bnJldi54bWxQSwUGAAAAAAQABAD5AAAAkgMAAAAA&#10;" strokecolor="#ccc" strokeweight=".4pt"/>
              <v:line id="BLh line" o:spid="_x0000_s1028" style="position:absolute;visibility:visible;mso-wrap-style:square" from="0,12573" to="1080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4g3cUAAADcAAAADwAAAGRycy9kb3ducmV2LnhtbESPQWvCQBSE70L/w/IKvZlNo9gS3YRi&#10;K3grxnro7Zl9TUKzb8PuVuO/dwuCx2FmvmFW5Wh6cSLnO8sKnpMUBHFtdceNgq/9ZvoKwgdkjb1l&#10;UnAhD2XxMFlhru2Zd3SqQiMihH2OCtoQhlxKX7dk0Cd2II7ej3UGQ5SukdrhOcJNL7M0XUiDHceF&#10;Fgdat1T/Vn9GQXfpPz4P1ft65lF+zxejy9zhqNTT4/i2BBFoDPfwrb3VCmbZC/yfiUdAF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4g3cUAAADcAAAADwAAAAAAAAAA&#10;AAAAAAChAgAAZHJzL2Rvd25yZXYueG1sUEsFBgAAAAAEAAQA+QAAAJMDAAAAAA==&#10;" strokecolor="#ccc" strokeweight=".4pt"/>
              <v:line id="BRh line" o:spid="_x0000_s1029" style="position:absolute;visibility:visible;mso-wrap-style:square" from="31337,12573" to="32417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G0r8AAAADcAAAADwAAAGRycy9kb3ducmV2LnhtbERPy4rCMBTdD/gP4QruxtQqIh2jiA9w&#10;J1ZduLvT3GnLNDcliVr/3iwEl4fzni8704g7OV9bVjAaJiCIC6trLhWcT7vvGQgfkDU2lknBkzws&#10;F72vOWbaPvhI9zyUIoawz1BBFUKbSemLigz6oW2JI/dnncEQoSuldviI4aaRaZJMpcGaY0OFLa0r&#10;Kv7zm1FQP5vt4ZJv1mOP8jqZdi51l1+lBv1u9QMiUBc+4rd7rxWM07g2nolHQC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uxtK/AAAAA3AAAAA8AAAAAAAAAAAAAAAAA&#10;oQIAAGRycy9kb3ducmV2LnhtbFBLBQYAAAAABAAEAPkAAACOAwAAAAA=&#10;" strokecolor="#ccc" strokeweight=".4pt"/>
              <v:line id="TLv line" o:spid="_x0000_s1030" style="position:absolute;visibility:visible;mso-wrap-style:square" from="0,0" to="0,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0RNMUAAADcAAAADwAAAGRycy9kb3ducmV2LnhtbESPQWvCQBSE70L/w/IKvZlNo0gb3YRi&#10;K3grxnro7Zl9TUKzb8PuVuO/dwuCx2FmvmFW5Wh6cSLnO8sKnpMUBHFtdceNgq/9ZvoCwgdkjb1l&#10;UnAhD2XxMFlhru2Zd3SqQiMihH2OCtoQhlxKX7dk0Cd2II7ej3UGQ5SukdrhOcJNL7M0XUiDHceF&#10;Fgdat1T/Vn9GQXfpPz4P1ft65lF+zxejy9zhqNTT4/i2BBFoDPfwrb3VCmbZK/yfiUdAF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0RNMUAAADcAAAADwAAAAAAAAAA&#10;AAAAAAChAgAAZHJzL2Rvd25yZXYueG1sUEsFBgAAAAAEAAQA+QAAAJMDAAAAAA==&#10;" strokecolor="#ccc" strokeweight=".4pt"/>
              <v:line id="BLv line" o:spid="_x0000_s1031" style="position:absolute;visibility:visible;mso-wrap-style:square" from="0,11525" to="0,12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4udMEAAADcAAAADwAAAGRycy9kb3ducmV2LnhtbERPyWrDMBC9B/IPYgK5JXLjYoobJZQs&#10;kFupWx96m1pT29QaGUnx8vfVodDj4+3742Q6MZDzrWUFD9sEBHFldcu1go/36+YJhA/IGjvLpGAm&#10;D8fDcrHHXNuR32goQi1iCPscFTQh9LmUvmrIoN/anjhy39YZDBG6WmqHYww3ndwlSSYNthwbGuzp&#10;1FD1U9yNgnbuLq9lcT6lHuXnYza5nSu/lFqvppdnEIGm8C/+c9+0gjSN8+OZeATk4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Hi50wQAAANwAAAAPAAAAAAAAAAAAAAAA&#10;AKECAABkcnMvZG93bnJldi54bWxQSwUGAAAAAAQABAD5AAAAjwMAAAAA&#10;" strokecolor="#ccc" strokeweight=".4pt"/>
              <v:line id="BRv line" o:spid="_x0000_s1032" style="position:absolute;visibility:visible;mso-wrap-style:square" from="32385,11525" to="32385,12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KL78MAAADcAAAADwAAAGRycy9kb3ducmV2LnhtbESPQYvCMBSE78L+h/AW9qapVkSqURbX&#10;BW+yVQ/ens2zLTYvJYla/71ZEDwOM/MNM192phE3cr62rGA4SEAQF1bXXCrY7377UxA+IGtsLJOC&#10;B3lYLj56c8y0vfMf3fJQighhn6GCKoQ2k9IXFRn0A9sSR+9sncEQpSuldniPcNPIUZJMpMGa40KF&#10;La0qKi751SioH816e8h/VqlHeRxPOjdyh5NSX5/d9wxEoC68w6/2RitI0yH8n4lHQC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Si+/DAAAA3AAAAA8AAAAAAAAAAAAA&#10;AAAAoQIAAGRycy9kb3ducmV2LnhtbFBLBQYAAAAABAAEAPkAAACRAwAAAAA=&#10;" strokecolor="#ccc" strokeweight=".4pt"/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EA29E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A466C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B67B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44C7A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D82C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8EEA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B81C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60072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A88D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FC38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BE266D"/>
    <w:multiLevelType w:val="hybridMultilevel"/>
    <w:tmpl w:val="F338594C"/>
    <w:lvl w:ilvl="0" w:tplc="0B644590">
      <w:numFmt w:val="bullet"/>
      <w:lvlText w:val="-"/>
      <w:lvlJc w:val="left"/>
      <w:pPr>
        <w:ind w:left="1778" w:hanging="360"/>
      </w:pPr>
      <w:rPr>
        <w:rFonts w:ascii="Roboto" w:eastAsia="Times New Roman" w:hAnsi="Roboto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 w15:restartNumberingAfterBreak="0">
    <w:nsid w:val="0B92187B"/>
    <w:multiLevelType w:val="hybridMultilevel"/>
    <w:tmpl w:val="A120B018"/>
    <w:lvl w:ilvl="0" w:tplc="934AEB54">
      <w:numFmt w:val="bullet"/>
      <w:lvlText w:val="-"/>
      <w:lvlJc w:val="left"/>
      <w:pPr>
        <w:ind w:left="1778" w:hanging="360"/>
      </w:pPr>
      <w:rPr>
        <w:rFonts w:ascii="Roboto" w:eastAsiaTheme="minorHAnsi" w:hAnsi="Roboto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 w15:restartNumberingAfterBreak="0">
    <w:nsid w:val="10AD7BEA"/>
    <w:multiLevelType w:val="hybridMultilevel"/>
    <w:tmpl w:val="54163C6E"/>
    <w:lvl w:ilvl="0" w:tplc="40B00B8C">
      <w:numFmt w:val="bullet"/>
      <w:lvlText w:val="-"/>
      <w:lvlJc w:val="left"/>
      <w:pPr>
        <w:ind w:left="1778" w:hanging="360"/>
      </w:pPr>
      <w:rPr>
        <w:rFonts w:ascii="Roboto" w:eastAsiaTheme="minorHAnsi" w:hAnsi="Roboto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16E17DB7"/>
    <w:multiLevelType w:val="hybridMultilevel"/>
    <w:tmpl w:val="1D4E845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854AD3"/>
    <w:multiLevelType w:val="hybridMultilevel"/>
    <w:tmpl w:val="CBD0A16C"/>
    <w:lvl w:ilvl="0" w:tplc="F6DE65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EDA5520"/>
    <w:multiLevelType w:val="hybridMultilevel"/>
    <w:tmpl w:val="62B637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561004"/>
    <w:multiLevelType w:val="hybridMultilevel"/>
    <w:tmpl w:val="25C43A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1E25A3"/>
    <w:multiLevelType w:val="hybridMultilevel"/>
    <w:tmpl w:val="53DA52D4"/>
    <w:lvl w:ilvl="0" w:tplc="9DE02A4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9330C6"/>
    <w:multiLevelType w:val="hybridMultilevel"/>
    <w:tmpl w:val="D60C2AC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696786"/>
    <w:multiLevelType w:val="hybridMultilevel"/>
    <w:tmpl w:val="52D8B7D6"/>
    <w:lvl w:ilvl="0" w:tplc="1C7E56F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862D9E"/>
    <w:multiLevelType w:val="hybridMultilevel"/>
    <w:tmpl w:val="9F3E7F4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63DF8"/>
    <w:multiLevelType w:val="hybridMultilevel"/>
    <w:tmpl w:val="069833F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D711C1"/>
    <w:multiLevelType w:val="hybridMultilevel"/>
    <w:tmpl w:val="8AAA2558"/>
    <w:lvl w:ilvl="0" w:tplc="AD02C0A8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DC10EC"/>
    <w:multiLevelType w:val="hybridMultilevel"/>
    <w:tmpl w:val="6238735A"/>
    <w:lvl w:ilvl="0" w:tplc="43265A08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9EF0F72A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23"/>
  </w:num>
  <w:num w:numId="12">
    <w:abstractNumId w:val="17"/>
  </w:num>
  <w:num w:numId="13">
    <w:abstractNumId w:val="16"/>
  </w:num>
  <w:num w:numId="14">
    <w:abstractNumId w:val="19"/>
  </w:num>
  <w:num w:numId="15">
    <w:abstractNumId w:val="10"/>
  </w:num>
  <w:num w:numId="16">
    <w:abstractNumId w:val="12"/>
  </w:num>
  <w:num w:numId="17">
    <w:abstractNumId w:val="11"/>
  </w:num>
  <w:num w:numId="18">
    <w:abstractNumId w:val="21"/>
  </w:num>
  <w:num w:numId="19">
    <w:abstractNumId w:val="22"/>
  </w:num>
  <w:num w:numId="20">
    <w:abstractNumId w:val="14"/>
  </w:num>
  <w:num w:numId="21">
    <w:abstractNumId w:val="13"/>
  </w:num>
  <w:num w:numId="22">
    <w:abstractNumId w:val="20"/>
  </w:num>
  <w:num w:numId="23">
    <w:abstractNumId w:val="15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305"/>
    <w:rsid w:val="00002C3E"/>
    <w:rsid w:val="00027CE6"/>
    <w:rsid w:val="00090A8B"/>
    <w:rsid w:val="00095A64"/>
    <w:rsid w:val="000965D7"/>
    <w:rsid w:val="00097726"/>
    <w:rsid w:val="000A39C5"/>
    <w:rsid w:val="000C50B1"/>
    <w:rsid w:val="0012655E"/>
    <w:rsid w:val="001304CE"/>
    <w:rsid w:val="00151910"/>
    <w:rsid w:val="00157F10"/>
    <w:rsid w:val="00167E76"/>
    <w:rsid w:val="00171305"/>
    <w:rsid w:val="001732F7"/>
    <w:rsid w:val="001741F8"/>
    <w:rsid w:val="001869EB"/>
    <w:rsid w:val="001A1296"/>
    <w:rsid w:val="001B76F5"/>
    <w:rsid w:val="001E5613"/>
    <w:rsid w:val="0022742B"/>
    <w:rsid w:val="00246165"/>
    <w:rsid w:val="00246998"/>
    <w:rsid w:val="002703B4"/>
    <w:rsid w:val="00280C68"/>
    <w:rsid w:val="00281836"/>
    <w:rsid w:val="002855C2"/>
    <w:rsid w:val="0029414C"/>
    <w:rsid w:val="002A1D7D"/>
    <w:rsid w:val="002A6EF0"/>
    <w:rsid w:val="002B21C2"/>
    <w:rsid w:val="002B2C9C"/>
    <w:rsid w:val="002C19B0"/>
    <w:rsid w:val="002D3802"/>
    <w:rsid w:val="003037E0"/>
    <w:rsid w:val="00326335"/>
    <w:rsid w:val="00333703"/>
    <w:rsid w:val="00356557"/>
    <w:rsid w:val="00361ADF"/>
    <w:rsid w:val="00376D04"/>
    <w:rsid w:val="0038293D"/>
    <w:rsid w:val="00396C03"/>
    <w:rsid w:val="00397C64"/>
    <w:rsid w:val="003C3D88"/>
    <w:rsid w:val="003C5996"/>
    <w:rsid w:val="003D1613"/>
    <w:rsid w:val="003E0946"/>
    <w:rsid w:val="003F093D"/>
    <w:rsid w:val="003F5E3C"/>
    <w:rsid w:val="00414080"/>
    <w:rsid w:val="00415C07"/>
    <w:rsid w:val="004230E3"/>
    <w:rsid w:val="00452649"/>
    <w:rsid w:val="00465733"/>
    <w:rsid w:val="0047733C"/>
    <w:rsid w:val="00483722"/>
    <w:rsid w:val="00485731"/>
    <w:rsid w:val="00491A92"/>
    <w:rsid w:val="004D403C"/>
    <w:rsid w:val="004F021B"/>
    <w:rsid w:val="00511F0B"/>
    <w:rsid w:val="00531294"/>
    <w:rsid w:val="0054787B"/>
    <w:rsid w:val="00550290"/>
    <w:rsid w:val="00550C36"/>
    <w:rsid w:val="00554E77"/>
    <w:rsid w:val="00555A6C"/>
    <w:rsid w:val="00562D4A"/>
    <w:rsid w:val="0056710B"/>
    <w:rsid w:val="00573FEA"/>
    <w:rsid w:val="00582853"/>
    <w:rsid w:val="005B16D0"/>
    <w:rsid w:val="005B28BC"/>
    <w:rsid w:val="005C1F4A"/>
    <w:rsid w:val="005C5E13"/>
    <w:rsid w:val="00626AC5"/>
    <w:rsid w:val="00631A5C"/>
    <w:rsid w:val="00651120"/>
    <w:rsid w:val="006670FA"/>
    <w:rsid w:val="00667733"/>
    <w:rsid w:val="00683918"/>
    <w:rsid w:val="006B0E1F"/>
    <w:rsid w:val="006B5135"/>
    <w:rsid w:val="006C1CF4"/>
    <w:rsid w:val="006E3FA6"/>
    <w:rsid w:val="006F38C3"/>
    <w:rsid w:val="007007AC"/>
    <w:rsid w:val="00715D03"/>
    <w:rsid w:val="007351E7"/>
    <w:rsid w:val="00747148"/>
    <w:rsid w:val="00795107"/>
    <w:rsid w:val="007A1D91"/>
    <w:rsid w:val="007C129E"/>
    <w:rsid w:val="007D4167"/>
    <w:rsid w:val="007E0C98"/>
    <w:rsid w:val="007E344B"/>
    <w:rsid w:val="007F55FE"/>
    <w:rsid w:val="007F77A2"/>
    <w:rsid w:val="008150B0"/>
    <w:rsid w:val="0083342C"/>
    <w:rsid w:val="008473DF"/>
    <w:rsid w:val="008753A2"/>
    <w:rsid w:val="00894A37"/>
    <w:rsid w:val="008A17DD"/>
    <w:rsid w:val="008B4D37"/>
    <w:rsid w:val="008F1564"/>
    <w:rsid w:val="009009CE"/>
    <w:rsid w:val="009049E7"/>
    <w:rsid w:val="009247DC"/>
    <w:rsid w:val="009306B3"/>
    <w:rsid w:val="00940702"/>
    <w:rsid w:val="009464E8"/>
    <w:rsid w:val="00967097"/>
    <w:rsid w:val="009757C9"/>
    <w:rsid w:val="00977D47"/>
    <w:rsid w:val="0099763A"/>
    <w:rsid w:val="009C014C"/>
    <w:rsid w:val="009F139C"/>
    <w:rsid w:val="009F4DE4"/>
    <w:rsid w:val="009F51F1"/>
    <w:rsid w:val="009F7F65"/>
    <w:rsid w:val="00A04173"/>
    <w:rsid w:val="00A257EB"/>
    <w:rsid w:val="00A53E43"/>
    <w:rsid w:val="00A5613C"/>
    <w:rsid w:val="00A704AE"/>
    <w:rsid w:val="00A83EDD"/>
    <w:rsid w:val="00AA6A83"/>
    <w:rsid w:val="00AD4507"/>
    <w:rsid w:val="00AE135A"/>
    <w:rsid w:val="00B213FD"/>
    <w:rsid w:val="00B2144A"/>
    <w:rsid w:val="00B4340E"/>
    <w:rsid w:val="00B47D39"/>
    <w:rsid w:val="00B56ED0"/>
    <w:rsid w:val="00B63A71"/>
    <w:rsid w:val="00B657D6"/>
    <w:rsid w:val="00B77009"/>
    <w:rsid w:val="00B77232"/>
    <w:rsid w:val="00B81D54"/>
    <w:rsid w:val="00B824E3"/>
    <w:rsid w:val="00BB5D94"/>
    <w:rsid w:val="00BC5A52"/>
    <w:rsid w:val="00BF5EB2"/>
    <w:rsid w:val="00C00FF7"/>
    <w:rsid w:val="00C42951"/>
    <w:rsid w:val="00C47802"/>
    <w:rsid w:val="00C755B8"/>
    <w:rsid w:val="00C7673D"/>
    <w:rsid w:val="00C80444"/>
    <w:rsid w:val="00C9504F"/>
    <w:rsid w:val="00CC1222"/>
    <w:rsid w:val="00CD30C2"/>
    <w:rsid w:val="00CF19CD"/>
    <w:rsid w:val="00D25933"/>
    <w:rsid w:val="00D32463"/>
    <w:rsid w:val="00D42F49"/>
    <w:rsid w:val="00D50753"/>
    <w:rsid w:val="00D63F10"/>
    <w:rsid w:val="00DB2456"/>
    <w:rsid w:val="00DC12E7"/>
    <w:rsid w:val="00DE3662"/>
    <w:rsid w:val="00DF3369"/>
    <w:rsid w:val="00DF45C3"/>
    <w:rsid w:val="00E2745C"/>
    <w:rsid w:val="00E60DF4"/>
    <w:rsid w:val="00EB01AE"/>
    <w:rsid w:val="00EB3084"/>
    <w:rsid w:val="00EB780E"/>
    <w:rsid w:val="00EC2B50"/>
    <w:rsid w:val="00ED6031"/>
    <w:rsid w:val="00EE0A7D"/>
    <w:rsid w:val="00EF051E"/>
    <w:rsid w:val="00F072DB"/>
    <w:rsid w:val="00F22148"/>
    <w:rsid w:val="00F34B4C"/>
    <w:rsid w:val="00F43D44"/>
    <w:rsid w:val="00F479BD"/>
    <w:rsid w:val="00F664FD"/>
    <w:rsid w:val="00F96B07"/>
    <w:rsid w:val="00FA1115"/>
    <w:rsid w:val="00FF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170A4E"/>
  <w15:docId w15:val="{A5558033-CF92-4BAC-B3CD-4BB811DED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62D4A"/>
    <w:pPr>
      <w:spacing w:after="260" w:line="300" w:lineRule="auto"/>
    </w:pPr>
    <w:rPr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3E0946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F5EB2"/>
    <w:pPr>
      <w:keepNext/>
      <w:keepLines/>
      <w:spacing w:before="200" w:after="100"/>
      <w:outlineLvl w:val="1"/>
    </w:pPr>
    <w:rPr>
      <w:rFonts w:eastAsiaTheme="majorEastAsia" w:cstheme="majorBidi"/>
      <w:bCs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7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733C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3E0946"/>
    <w:rPr>
      <w:rFonts w:asciiTheme="majorHAnsi" w:eastAsiaTheme="majorEastAsia" w:hAnsiTheme="majorHAnsi" w:cstheme="majorBidi"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F5EB2"/>
    <w:rPr>
      <w:rFonts w:eastAsiaTheme="majorEastAsia" w:cstheme="majorBidi"/>
      <w:bCs/>
      <w:sz w:val="26"/>
      <w:szCs w:val="26"/>
    </w:rPr>
  </w:style>
  <w:style w:type="paragraph" w:customStyle="1" w:styleId="Pedmt">
    <w:name w:val="Předmět"/>
    <w:basedOn w:val="Nadpis1"/>
    <w:qFormat/>
    <w:rsid w:val="00795107"/>
    <w:pPr>
      <w:keepLines w:val="0"/>
      <w:spacing w:before="0" w:after="0" w:line="240" w:lineRule="auto"/>
    </w:pPr>
    <w:rPr>
      <w:rFonts w:ascii="Blogger Sans Medium" w:hAnsi="Blogger Sans Medium" w:cs="Blogger Sans Medium"/>
      <w:spacing w:val="4"/>
      <w:sz w:val="30"/>
    </w:rPr>
  </w:style>
  <w:style w:type="paragraph" w:customStyle="1" w:styleId="Podpisosoby">
    <w:name w:val="Podpis osoby"/>
    <w:basedOn w:val="Normln"/>
    <w:next w:val="Poziceosoby"/>
    <w:qFormat/>
    <w:rsid w:val="00167E76"/>
    <w:pPr>
      <w:tabs>
        <w:tab w:val="center" w:pos="5670"/>
      </w:tabs>
      <w:spacing w:before="480" w:after="0"/>
    </w:pPr>
    <w:rPr>
      <w:rFonts w:ascii="Roboto" w:hAnsi="Roboto"/>
      <w:noProof/>
    </w:rPr>
  </w:style>
  <w:style w:type="paragraph" w:styleId="Normlnodsazen">
    <w:name w:val="Normal Indent"/>
    <w:basedOn w:val="Normln"/>
    <w:uiPriority w:val="99"/>
    <w:unhideWhenUsed/>
    <w:qFormat/>
    <w:rsid w:val="00D63F10"/>
    <w:pPr>
      <w:ind w:left="708"/>
    </w:pPr>
  </w:style>
  <w:style w:type="paragraph" w:customStyle="1" w:styleId="Poziceosoby">
    <w:name w:val="Pozice osoby"/>
    <w:basedOn w:val="Podpisosoby"/>
    <w:rsid w:val="00281836"/>
    <w:pPr>
      <w:spacing w:before="40" w:line="240" w:lineRule="auto"/>
    </w:pPr>
    <w:rPr>
      <w:rFonts w:asciiTheme="minorHAnsi" w:hAnsiTheme="minorHAnsi"/>
      <w:sz w:val="16"/>
    </w:rPr>
  </w:style>
  <w:style w:type="paragraph" w:customStyle="1" w:styleId="Adresa">
    <w:name w:val="Adresa"/>
    <w:basedOn w:val="Normln"/>
    <w:rsid w:val="00C9504F"/>
    <w:pPr>
      <w:widowControl w:val="0"/>
      <w:spacing w:after="0" w:line="288" w:lineRule="auto"/>
      <w:ind w:left="1134"/>
    </w:pPr>
    <w:rPr>
      <w:rFonts w:ascii="Roboto" w:hAnsi="Roboto"/>
      <w:noProof/>
    </w:rPr>
  </w:style>
  <w:style w:type="character" w:styleId="Siln">
    <w:name w:val="Strong"/>
    <w:basedOn w:val="Standardnpsmoodstavce"/>
    <w:uiPriority w:val="22"/>
    <w:qFormat/>
    <w:rsid w:val="004D403C"/>
    <w:rPr>
      <w:rFonts w:ascii="Roboto Medium" w:hAnsi="Roboto Medium"/>
      <w:b w:val="0"/>
      <w:bCs/>
      <w:i w:val="0"/>
    </w:rPr>
  </w:style>
  <w:style w:type="character" w:styleId="Zdraznnintenzivn">
    <w:name w:val="Intense Emphasis"/>
    <w:basedOn w:val="Standardnpsmoodstavce"/>
    <w:uiPriority w:val="21"/>
    <w:qFormat/>
    <w:rsid w:val="004D403C"/>
    <w:rPr>
      <w:rFonts w:ascii="Roboto Medium" w:hAnsi="Roboto Medium"/>
      <w:b w:val="0"/>
      <w:bCs/>
      <w:i w:val="0"/>
      <w:iCs/>
      <w:color w:val="778C18" w:themeColor="accent1"/>
    </w:rPr>
  </w:style>
  <w:style w:type="character" w:styleId="Odkazjemn">
    <w:name w:val="Subtle Reference"/>
    <w:basedOn w:val="Standardnpsmoodstavce"/>
    <w:uiPriority w:val="31"/>
    <w:qFormat/>
    <w:rsid w:val="00EE0A7D"/>
    <w:rPr>
      <w:smallCaps/>
      <w:color w:val="774433" w:themeColor="accent2"/>
      <w:u w:val="single"/>
    </w:rPr>
  </w:style>
  <w:style w:type="paragraph" w:styleId="Zhlav">
    <w:name w:val="header"/>
    <w:basedOn w:val="Normln"/>
    <w:link w:val="ZhlavChar"/>
    <w:uiPriority w:val="99"/>
    <w:unhideWhenUsed/>
    <w:rsid w:val="00C75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755B8"/>
    <w:rPr>
      <w:sz w:val="20"/>
    </w:rPr>
  </w:style>
  <w:style w:type="paragraph" w:styleId="Zpat">
    <w:name w:val="footer"/>
    <w:basedOn w:val="Normln"/>
    <w:link w:val="ZpatChar"/>
    <w:uiPriority w:val="99"/>
    <w:unhideWhenUsed/>
    <w:rsid w:val="00C75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755B8"/>
    <w:rPr>
      <w:sz w:val="20"/>
    </w:rPr>
  </w:style>
  <w:style w:type="paragraph" w:customStyle="1" w:styleId="Infotext">
    <w:name w:val="Infotext"/>
    <w:basedOn w:val="Normln"/>
    <w:rsid w:val="00795107"/>
    <w:pPr>
      <w:widowControl w:val="0"/>
      <w:spacing w:after="280" w:line="228" w:lineRule="auto"/>
    </w:pPr>
    <w:rPr>
      <w:rFonts w:ascii="Blogger Sans Light" w:hAnsi="Blogger Sans Light"/>
      <w:noProof/>
      <w:spacing w:val="4"/>
      <w:sz w:val="16"/>
    </w:rPr>
  </w:style>
  <w:style w:type="character" w:styleId="Zstupntext">
    <w:name w:val="Placeholder Text"/>
    <w:basedOn w:val="Standardnpsmoodstavce"/>
    <w:uiPriority w:val="99"/>
    <w:semiHidden/>
    <w:rsid w:val="00CD30C2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CD30C2"/>
    <w:rPr>
      <w:color w:val="778C18" w:themeColor="hyperlink"/>
      <w:u w:val="single"/>
    </w:rPr>
  </w:style>
  <w:style w:type="paragraph" w:customStyle="1" w:styleId="Infotextlabels">
    <w:name w:val="Infotext labels"/>
    <w:basedOn w:val="Normln"/>
    <w:rsid w:val="00795107"/>
    <w:pPr>
      <w:widowControl w:val="0"/>
      <w:spacing w:after="270" w:line="319" w:lineRule="auto"/>
      <w:jc w:val="right"/>
    </w:pPr>
    <w:rPr>
      <w:rFonts w:asciiTheme="majorHAnsi" w:hAnsiTheme="majorHAnsi"/>
      <w:color w:val="B2B2B2"/>
      <w:spacing w:val="3"/>
      <w:sz w:val="12"/>
    </w:rPr>
  </w:style>
  <w:style w:type="character" w:customStyle="1" w:styleId="Infotextosoba">
    <w:name w:val="Infotext osoba"/>
    <w:basedOn w:val="Standardnpsmoodstavce"/>
    <w:uiPriority w:val="1"/>
    <w:rsid w:val="00DF3369"/>
    <w:rPr>
      <w:rFonts w:asciiTheme="majorHAnsi" w:hAnsiTheme="majorHAnsi"/>
    </w:rPr>
  </w:style>
  <w:style w:type="paragraph" w:customStyle="1" w:styleId="Infotextfooter">
    <w:name w:val="Infotext footer"/>
    <w:basedOn w:val="Infotext"/>
    <w:rsid w:val="00C47802"/>
    <w:pPr>
      <w:spacing w:after="0"/>
    </w:pPr>
    <w:rPr>
      <w:spacing w:val="0"/>
    </w:rPr>
  </w:style>
  <w:style w:type="paragraph" w:styleId="Odstavecseseznamem">
    <w:name w:val="List Paragraph"/>
    <w:basedOn w:val="Normln"/>
    <w:uiPriority w:val="34"/>
    <w:qFormat/>
    <w:rsid w:val="001713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626AC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26AC5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26AC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26AC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26AC5"/>
    <w:rPr>
      <w:b/>
      <w:bCs/>
      <w:sz w:val="20"/>
      <w:szCs w:val="20"/>
    </w:rPr>
  </w:style>
  <w:style w:type="paragraph" w:customStyle="1" w:styleId="m-3958091667504958889gmail-msonormal">
    <w:name w:val="m_-3958091667504958889gmail-msonormal"/>
    <w:basedOn w:val="Normln"/>
    <w:rsid w:val="00F66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47D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emf"/><Relationship Id="rId3" Type="http://schemas.openxmlformats.org/officeDocument/2006/relationships/image" Target="media/image9.emf"/><Relationship Id="rId7" Type="http://schemas.openxmlformats.org/officeDocument/2006/relationships/image" Target="media/image13.emf"/><Relationship Id="rId2" Type="http://schemas.openxmlformats.org/officeDocument/2006/relationships/image" Target="media/image8.emf"/><Relationship Id="rId1" Type="http://schemas.openxmlformats.org/officeDocument/2006/relationships/image" Target="media/image7.emf"/><Relationship Id="rId6" Type="http://schemas.openxmlformats.org/officeDocument/2006/relationships/image" Target="media/image12.emf"/><Relationship Id="rId5" Type="http://schemas.openxmlformats.org/officeDocument/2006/relationships/image" Target="media/image11.emf"/><Relationship Id="rId10" Type="http://schemas.openxmlformats.org/officeDocument/2006/relationships/image" Target="media/image16.emf"/><Relationship Id="rId4" Type="http://schemas.openxmlformats.org/officeDocument/2006/relationships/image" Target="media/image10.emf"/><Relationship Id="rId9" Type="http://schemas.openxmlformats.org/officeDocument/2006/relationships/image" Target="media/image15.em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4.emf"/><Relationship Id="rId3" Type="http://schemas.openxmlformats.org/officeDocument/2006/relationships/image" Target="media/image9.emf"/><Relationship Id="rId7" Type="http://schemas.openxmlformats.org/officeDocument/2006/relationships/image" Target="media/image13.emf"/><Relationship Id="rId2" Type="http://schemas.openxmlformats.org/officeDocument/2006/relationships/image" Target="media/image8.emf"/><Relationship Id="rId1" Type="http://schemas.openxmlformats.org/officeDocument/2006/relationships/image" Target="media/image7.emf"/><Relationship Id="rId6" Type="http://schemas.openxmlformats.org/officeDocument/2006/relationships/image" Target="media/image12.emf"/><Relationship Id="rId5" Type="http://schemas.openxmlformats.org/officeDocument/2006/relationships/image" Target="media/image11.emf"/><Relationship Id="rId10" Type="http://schemas.openxmlformats.org/officeDocument/2006/relationships/image" Target="media/image16.emf"/><Relationship Id="rId4" Type="http://schemas.openxmlformats.org/officeDocument/2006/relationships/image" Target="media/image10.emf"/><Relationship Id="rId9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emf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5" Type="http://schemas.openxmlformats.org/officeDocument/2006/relationships/image" Target="media/image6.emf"/><Relationship Id="rId4" Type="http://schemas.openxmlformats.org/officeDocument/2006/relationships/image" Target="media/image50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emf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5" Type="http://schemas.openxmlformats.org/officeDocument/2006/relationships/image" Target="media/image6.emf"/><Relationship Id="rId4" Type="http://schemas.openxmlformats.org/officeDocument/2006/relationships/image" Target="media/image5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ga\Documents\&#268;MSZP\logo\&#353;ablony\&#268;MSZP%20e-dopis.dotx" TargetMode="External"/></Relationships>
</file>

<file path=word/theme/theme1.xml><?xml version="1.0" encoding="utf-8"?>
<a:theme xmlns:a="http://schemas.openxmlformats.org/drawingml/2006/main" name="Motiv systému Office">
  <a:themeElements>
    <a:clrScheme name="CMSZP">
      <a:dk1>
        <a:sysClr val="windowText" lastClr="000000"/>
      </a:dk1>
      <a:lt1>
        <a:sysClr val="window" lastClr="FFFFFF"/>
      </a:lt1>
      <a:dk2>
        <a:srgbClr val="2C2C2A"/>
      </a:dk2>
      <a:lt2>
        <a:srgbClr val="F1F0EC"/>
      </a:lt2>
      <a:accent1>
        <a:srgbClr val="778C18"/>
      </a:accent1>
      <a:accent2>
        <a:srgbClr val="774433"/>
      </a:accent2>
      <a:accent3>
        <a:srgbClr val="FAA441"/>
      </a:accent3>
      <a:accent4>
        <a:srgbClr val="A5BA46"/>
      </a:accent4>
      <a:accent5>
        <a:srgbClr val="A07A6E"/>
      </a:accent5>
      <a:accent6>
        <a:srgbClr val="FEC584"/>
      </a:accent6>
      <a:hlink>
        <a:srgbClr val="778C18"/>
      </a:hlink>
      <a:folHlink>
        <a:srgbClr val="6B7E16"/>
      </a:folHlink>
    </a:clrScheme>
    <a:fontScheme name="CMSZP">
      <a:majorFont>
        <a:latin typeface="Blogger Sans Medium"/>
        <a:ea typeface=""/>
        <a:cs typeface=""/>
      </a:majorFont>
      <a:minorFont>
        <a:latin typeface="Roboto Ligh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A867D-F143-4ADE-89CC-7DE5CEC72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ČMSZP e-dopis</Template>
  <TotalTime>0</TotalTime>
  <Pages>4</Pages>
  <Words>461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Devil Corp.</Company>
  <LinksUpToDate>false</LinksUpToDate>
  <CharactersWithSpaces>3175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Špiková</dc:creator>
  <cp:lastModifiedBy>Uživatel systému Windows</cp:lastModifiedBy>
  <cp:revision>2</cp:revision>
  <cp:lastPrinted>2017-12-13T11:42:00Z</cp:lastPrinted>
  <dcterms:created xsi:type="dcterms:W3CDTF">2018-10-28T13:27:00Z</dcterms:created>
  <dcterms:modified xsi:type="dcterms:W3CDTF">2018-10-28T13:27:00Z</dcterms:modified>
</cp:coreProperties>
</file>